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07681F" w:rsidRPr="0007681F" w:rsidRDefault="0007681F" w:rsidP="0007681F">
      <w:pPr>
        <w:rPr>
          <w:sz w:val="32"/>
          <w:szCs w:val="32"/>
        </w:rPr>
      </w:pPr>
      <w:r w:rsidRPr="0007681F">
        <w:rPr>
          <w:sz w:val="32"/>
          <w:szCs w:val="32"/>
        </w:rPr>
        <w:t xml:space="preserve">PACIENTE: </w:t>
      </w:r>
      <w:r w:rsidR="00A94BFB" w:rsidRPr="00A94BFB">
        <w:rPr>
          <w:sz w:val="32"/>
          <w:szCs w:val="32"/>
        </w:rPr>
        <w:t>Rube</w:t>
      </w:r>
      <w:r w:rsidR="007163B9">
        <w:rPr>
          <w:sz w:val="32"/>
          <w:szCs w:val="32"/>
        </w:rPr>
        <w:t>m</w:t>
      </w:r>
      <w:bookmarkStart w:id="0" w:name="_GoBack"/>
      <w:bookmarkEnd w:id="0"/>
      <w:r w:rsidR="00A94BFB" w:rsidRPr="00A94BFB">
        <w:rPr>
          <w:sz w:val="32"/>
          <w:szCs w:val="32"/>
        </w:rPr>
        <w:t xml:space="preserve"> Fonseca Filho</w:t>
      </w:r>
    </w:p>
    <w:p w:rsidR="0007681F" w:rsidRPr="0007681F" w:rsidRDefault="0007681F" w:rsidP="0007681F">
      <w:pPr>
        <w:rPr>
          <w:sz w:val="32"/>
          <w:szCs w:val="32"/>
        </w:rPr>
      </w:pPr>
      <w:r w:rsidRPr="0007681F">
        <w:rPr>
          <w:sz w:val="32"/>
          <w:szCs w:val="32"/>
        </w:rPr>
        <w:t xml:space="preserve">IDADE: </w:t>
      </w:r>
      <w:r w:rsidR="00A94BFB">
        <w:rPr>
          <w:sz w:val="32"/>
          <w:szCs w:val="32"/>
        </w:rPr>
        <w:t>76</w:t>
      </w:r>
      <w:r w:rsidRPr="0007681F">
        <w:rPr>
          <w:sz w:val="32"/>
          <w:szCs w:val="32"/>
        </w:rPr>
        <w:t xml:space="preserve"> anos SEXO: F                  </w:t>
      </w:r>
    </w:p>
    <w:p w:rsidR="004930C6" w:rsidRDefault="0007681F" w:rsidP="0007681F">
      <w:pPr>
        <w:rPr>
          <w:sz w:val="32"/>
          <w:szCs w:val="32"/>
        </w:rPr>
      </w:pPr>
      <w:r w:rsidRPr="0007681F">
        <w:rPr>
          <w:sz w:val="32"/>
          <w:szCs w:val="32"/>
        </w:rPr>
        <w:t>DATA DO EXAME:</w:t>
      </w:r>
      <w:r w:rsidR="00A94BFB">
        <w:rPr>
          <w:sz w:val="32"/>
          <w:szCs w:val="32"/>
        </w:rPr>
        <w:t>13</w:t>
      </w:r>
      <w:r w:rsidRPr="0007681F">
        <w:rPr>
          <w:sz w:val="32"/>
          <w:szCs w:val="32"/>
        </w:rPr>
        <w:t xml:space="preserve"> fev. 23</w:t>
      </w:r>
    </w:p>
    <w:p w:rsidR="003E5CD3" w:rsidRDefault="003E5CD3" w:rsidP="003E5CD3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57DE8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CD0806" w:rsidRDefault="00457DE8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                                                               </w:t>
      </w:r>
      <w:r w:rsidR="00423D35"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="00423D35"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="00423D35"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23E18" w:rsidRDefault="00523E18">
      <w:r>
        <w:separator/>
      </w:r>
    </w:p>
  </w:endnote>
  <w:endnote w:type="continuationSeparator" w:id="0">
    <w:p w:rsidR="00523E18" w:rsidRDefault="00523E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457DE8" w:rsidRDefault="00523E18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457DE8" w:rsidRPr="00FC5017">
        <w:rPr>
          <w:rStyle w:val="Hyperlink"/>
          <w:b/>
        </w:rPr>
        <w:t>www.neurofis.com.br</w:t>
      </w:r>
    </w:hyperlink>
    <w:r w:rsidR="00457DE8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23E18" w:rsidRDefault="00523E18">
      <w:r>
        <w:separator/>
      </w:r>
    </w:p>
  </w:footnote>
  <w:footnote w:type="continuationSeparator" w:id="0">
    <w:p w:rsidR="00523E18" w:rsidRDefault="00523E1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129"/>
    <w:rsid w:val="000034C4"/>
    <w:rsid w:val="00003879"/>
    <w:rsid w:val="00003E90"/>
    <w:rsid w:val="0000465E"/>
    <w:rsid w:val="0000491B"/>
    <w:rsid w:val="00004ECD"/>
    <w:rsid w:val="00005B2A"/>
    <w:rsid w:val="00005D97"/>
    <w:rsid w:val="0000658F"/>
    <w:rsid w:val="00006A05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419E"/>
    <w:rsid w:val="000251FD"/>
    <w:rsid w:val="000253DA"/>
    <w:rsid w:val="000255E6"/>
    <w:rsid w:val="00025BE4"/>
    <w:rsid w:val="000261D2"/>
    <w:rsid w:val="0002725A"/>
    <w:rsid w:val="0002751E"/>
    <w:rsid w:val="00027C41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3B73"/>
    <w:rsid w:val="00035D68"/>
    <w:rsid w:val="00036E9E"/>
    <w:rsid w:val="00037840"/>
    <w:rsid w:val="0003789C"/>
    <w:rsid w:val="00037F50"/>
    <w:rsid w:val="00040A1E"/>
    <w:rsid w:val="0004129D"/>
    <w:rsid w:val="000418C6"/>
    <w:rsid w:val="000419C2"/>
    <w:rsid w:val="00042033"/>
    <w:rsid w:val="000422EA"/>
    <w:rsid w:val="000436EB"/>
    <w:rsid w:val="00044523"/>
    <w:rsid w:val="000447E5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6B8"/>
    <w:rsid w:val="00053429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971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4E7A"/>
    <w:rsid w:val="000759D9"/>
    <w:rsid w:val="00075B33"/>
    <w:rsid w:val="0007681F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230"/>
    <w:rsid w:val="00093CB1"/>
    <w:rsid w:val="0009421F"/>
    <w:rsid w:val="000943C0"/>
    <w:rsid w:val="000955D7"/>
    <w:rsid w:val="0009572C"/>
    <w:rsid w:val="00096235"/>
    <w:rsid w:val="00097812"/>
    <w:rsid w:val="000A0005"/>
    <w:rsid w:val="000A009D"/>
    <w:rsid w:val="000A0269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67BF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3F8"/>
    <w:rsid w:val="000D3487"/>
    <w:rsid w:val="000D3557"/>
    <w:rsid w:val="000D40FF"/>
    <w:rsid w:val="000D4FAA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293"/>
    <w:rsid w:val="000F0655"/>
    <w:rsid w:val="000F07FE"/>
    <w:rsid w:val="000F19D0"/>
    <w:rsid w:val="000F26A9"/>
    <w:rsid w:val="000F33EC"/>
    <w:rsid w:val="000F4229"/>
    <w:rsid w:val="000F528D"/>
    <w:rsid w:val="000F5333"/>
    <w:rsid w:val="000F63A8"/>
    <w:rsid w:val="000F70FC"/>
    <w:rsid w:val="000F77A1"/>
    <w:rsid w:val="00100323"/>
    <w:rsid w:val="00100674"/>
    <w:rsid w:val="00102622"/>
    <w:rsid w:val="00102808"/>
    <w:rsid w:val="00102A55"/>
    <w:rsid w:val="00102CDE"/>
    <w:rsid w:val="00103B48"/>
    <w:rsid w:val="00104285"/>
    <w:rsid w:val="00104578"/>
    <w:rsid w:val="00105077"/>
    <w:rsid w:val="001057C5"/>
    <w:rsid w:val="0010597B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17260"/>
    <w:rsid w:val="00120069"/>
    <w:rsid w:val="00121214"/>
    <w:rsid w:val="00121A90"/>
    <w:rsid w:val="001223A8"/>
    <w:rsid w:val="0012276C"/>
    <w:rsid w:val="0012301D"/>
    <w:rsid w:val="0012363C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196C"/>
    <w:rsid w:val="0013229C"/>
    <w:rsid w:val="001338A9"/>
    <w:rsid w:val="00133F31"/>
    <w:rsid w:val="00134D6C"/>
    <w:rsid w:val="00135674"/>
    <w:rsid w:val="00135ACD"/>
    <w:rsid w:val="00135F66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56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4B5"/>
    <w:rsid w:val="00164C9E"/>
    <w:rsid w:val="0016509E"/>
    <w:rsid w:val="00165DE7"/>
    <w:rsid w:val="00165FC8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5F"/>
    <w:rsid w:val="00185DAA"/>
    <w:rsid w:val="001874EC"/>
    <w:rsid w:val="00192B25"/>
    <w:rsid w:val="001932AA"/>
    <w:rsid w:val="001932C5"/>
    <w:rsid w:val="00194EB1"/>
    <w:rsid w:val="00194F82"/>
    <w:rsid w:val="0019564F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DBA"/>
    <w:rsid w:val="001B1922"/>
    <w:rsid w:val="001B1EBD"/>
    <w:rsid w:val="001B2412"/>
    <w:rsid w:val="001B3070"/>
    <w:rsid w:val="001B428D"/>
    <w:rsid w:val="001B5712"/>
    <w:rsid w:val="001B611A"/>
    <w:rsid w:val="001B7179"/>
    <w:rsid w:val="001C05B4"/>
    <w:rsid w:val="001C07C2"/>
    <w:rsid w:val="001C21F2"/>
    <w:rsid w:val="001C31E0"/>
    <w:rsid w:val="001C34D2"/>
    <w:rsid w:val="001C3507"/>
    <w:rsid w:val="001C35CC"/>
    <w:rsid w:val="001C3904"/>
    <w:rsid w:val="001C4403"/>
    <w:rsid w:val="001C45F7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771"/>
    <w:rsid w:val="001D6ED6"/>
    <w:rsid w:val="001D713B"/>
    <w:rsid w:val="001D7F13"/>
    <w:rsid w:val="001E0B9D"/>
    <w:rsid w:val="001E0FE7"/>
    <w:rsid w:val="001E1920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1766"/>
    <w:rsid w:val="001F1E87"/>
    <w:rsid w:val="001F312E"/>
    <w:rsid w:val="001F32A9"/>
    <w:rsid w:val="001F3F69"/>
    <w:rsid w:val="001F451A"/>
    <w:rsid w:val="001F4773"/>
    <w:rsid w:val="001F4E1C"/>
    <w:rsid w:val="001F4F9B"/>
    <w:rsid w:val="001F5254"/>
    <w:rsid w:val="001F5344"/>
    <w:rsid w:val="001F57E0"/>
    <w:rsid w:val="001F5D5E"/>
    <w:rsid w:val="001F5E14"/>
    <w:rsid w:val="001F7911"/>
    <w:rsid w:val="002003C9"/>
    <w:rsid w:val="00200AD0"/>
    <w:rsid w:val="00201267"/>
    <w:rsid w:val="00203589"/>
    <w:rsid w:val="002038DB"/>
    <w:rsid w:val="00203D4F"/>
    <w:rsid w:val="0020477F"/>
    <w:rsid w:val="00204E16"/>
    <w:rsid w:val="00204F6C"/>
    <w:rsid w:val="00204FD4"/>
    <w:rsid w:val="0020556E"/>
    <w:rsid w:val="002057EF"/>
    <w:rsid w:val="00205A69"/>
    <w:rsid w:val="00207B01"/>
    <w:rsid w:val="002103DC"/>
    <w:rsid w:val="00210CB1"/>
    <w:rsid w:val="00212FD5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0A1"/>
    <w:rsid w:val="00220178"/>
    <w:rsid w:val="002205A9"/>
    <w:rsid w:val="00220A0E"/>
    <w:rsid w:val="00220A45"/>
    <w:rsid w:val="00221138"/>
    <w:rsid w:val="00224034"/>
    <w:rsid w:val="0022449D"/>
    <w:rsid w:val="00224834"/>
    <w:rsid w:val="00224BF5"/>
    <w:rsid w:val="00224D80"/>
    <w:rsid w:val="002254A5"/>
    <w:rsid w:val="0022570E"/>
    <w:rsid w:val="00226041"/>
    <w:rsid w:val="0022698C"/>
    <w:rsid w:val="00226A23"/>
    <w:rsid w:val="002275BD"/>
    <w:rsid w:val="0023125B"/>
    <w:rsid w:val="002322AF"/>
    <w:rsid w:val="0023244B"/>
    <w:rsid w:val="00232D67"/>
    <w:rsid w:val="00233593"/>
    <w:rsid w:val="00233A29"/>
    <w:rsid w:val="00233C99"/>
    <w:rsid w:val="00236111"/>
    <w:rsid w:val="00237459"/>
    <w:rsid w:val="002419B8"/>
    <w:rsid w:val="00241CFB"/>
    <w:rsid w:val="00242A4E"/>
    <w:rsid w:val="00242EB2"/>
    <w:rsid w:val="002448D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307"/>
    <w:rsid w:val="00275888"/>
    <w:rsid w:val="00276469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4757"/>
    <w:rsid w:val="002A516D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2BC3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6D9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E7AEC"/>
    <w:rsid w:val="002F00B0"/>
    <w:rsid w:val="002F0133"/>
    <w:rsid w:val="002F0D9F"/>
    <w:rsid w:val="002F13BB"/>
    <w:rsid w:val="002F1D38"/>
    <w:rsid w:val="002F250F"/>
    <w:rsid w:val="002F2686"/>
    <w:rsid w:val="002F29A3"/>
    <w:rsid w:val="002F2CF9"/>
    <w:rsid w:val="002F310F"/>
    <w:rsid w:val="002F351E"/>
    <w:rsid w:val="002F4E99"/>
    <w:rsid w:val="002F7586"/>
    <w:rsid w:val="002F787D"/>
    <w:rsid w:val="00302159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5B9D"/>
    <w:rsid w:val="003163C2"/>
    <w:rsid w:val="00316AD6"/>
    <w:rsid w:val="00317139"/>
    <w:rsid w:val="00317980"/>
    <w:rsid w:val="00317A3C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1C2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6CFD"/>
    <w:rsid w:val="003477C6"/>
    <w:rsid w:val="00350F31"/>
    <w:rsid w:val="0035262B"/>
    <w:rsid w:val="00352857"/>
    <w:rsid w:val="003530D3"/>
    <w:rsid w:val="003539C8"/>
    <w:rsid w:val="00353BF5"/>
    <w:rsid w:val="00353D66"/>
    <w:rsid w:val="003542AD"/>
    <w:rsid w:val="003544C1"/>
    <w:rsid w:val="00354F96"/>
    <w:rsid w:val="00355147"/>
    <w:rsid w:val="003553EA"/>
    <w:rsid w:val="00355BB1"/>
    <w:rsid w:val="00355FB7"/>
    <w:rsid w:val="00356B32"/>
    <w:rsid w:val="00357615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69D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3C8C"/>
    <w:rsid w:val="003867AB"/>
    <w:rsid w:val="00387547"/>
    <w:rsid w:val="00387EA0"/>
    <w:rsid w:val="003900E5"/>
    <w:rsid w:val="00391015"/>
    <w:rsid w:val="00391F7B"/>
    <w:rsid w:val="00393C16"/>
    <w:rsid w:val="00394271"/>
    <w:rsid w:val="00394317"/>
    <w:rsid w:val="00394BE7"/>
    <w:rsid w:val="00395B3F"/>
    <w:rsid w:val="0039622C"/>
    <w:rsid w:val="00396B09"/>
    <w:rsid w:val="003A01D4"/>
    <w:rsid w:val="003A06E8"/>
    <w:rsid w:val="003A0F32"/>
    <w:rsid w:val="003A16D8"/>
    <w:rsid w:val="003A3220"/>
    <w:rsid w:val="003A3649"/>
    <w:rsid w:val="003A3781"/>
    <w:rsid w:val="003A3951"/>
    <w:rsid w:val="003A4D1C"/>
    <w:rsid w:val="003A5646"/>
    <w:rsid w:val="003A56EE"/>
    <w:rsid w:val="003A57AA"/>
    <w:rsid w:val="003A5E92"/>
    <w:rsid w:val="003A6179"/>
    <w:rsid w:val="003A6874"/>
    <w:rsid w:val="003A790C"/>
    <w:rsid w:val="003B0059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47E5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A81"/>
    <w:rsid w:val="003C3C42"/>
    <w:rsid w:val="003C4A2F"/>
    <w:rsid w:val="003C608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323"/>
    <w:rsid w:val="003D3DA8"/>
    <w:rsid w:val="003D531E"/>
    <w:rsid w:val="003D538A"/>
    <w:rsid w:val="003D70B8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5CD3"/>
    <w:rsid w:val="003E6630"/>
    <w:rsid w:val="003E70D7"/>
    <w:rsid w:val="003E7E5C"/>
    <w:rsid w:val="003F0130"/>
    <w:rsid w:val="003F0524"/>
    <w:rsid w:val="003F0585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467"/>
    <w:rsid w:val="00435F83"/>
    <w:rsid w:val="00436E97"/>
    <w:rsid w:val="00437A98"/>
    <w:rsid w:val="00437C9A"/>
    <w:rsid w:val="00437FE6"/>
    <w:rsid w:val="00440185"/>
    <w:rsid w:val="004402F8"/>
    <w:rsid w:val="0044097C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5034A"/>
    <w:rsid w:val="00450E09"/>
    <w:rsid w:val="00450FFF"/>
    <w:rsid w:val="004519AE"/>
    <w:rsid w:val="004526D9"/>
    <w:rsid w:val="00452D05"/>
    <w:rsid w:val="00453A3B"/>
    <w:rsid w:val="0045450C"/>
    <w:rsid w:val="00454DC4"/>
    <w:rsid w:val="00455015"/>
    <w:rsid w:val="0045536E"/>
    <w:rsid w:val="004555B7"/>
    <w:rsid w:val="00455776"/>
    <w:rsid w:val="0045690D"/>
    <w:rsid w:val="00457321"/>
    <w:rsid w:val="00457DE8"/>
    <w:rsid w:val="004604C4"/>
    <w:rsid w:val="00460559"/>
    <w:rsid w:val="00460C54"/>
    <w:rsid w:val="00461072"/>
    <w:rsid w:val="00461763"/>
    <w:rsid w:val="004636AC"/>
    <w:rsid w:val="004639A7"/>
    <w:rsid w:val="00463C3C"/>
    <w:rsid w:val="00465203"/>
    <w:rsid w:val="004655E0"/>
    <w:rsid w:val="004672C8"/>
    <w:rsid w:val="00467E4B"/>
    <w:rsid w:val="0047065F"/>
    <w:rsid w:val="00470C15"/>
    <w:rsid w:val="00470CA1"/>
    <w:rsid w:val="00470DB1"/>
    <w:rsid w:val="00471DCB"/>
    <w:rsid w:val="00471DE1"/>
    <w:rsid w:val="00473FB0"/>
    <w:rsid w:val="00474261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136"/>
    <w:rsid w:val="00483775"/>
    <w:rsid w:val="00483937"/>
    <w:rsid w:val="004840BA"/>
    <w:rsid w:val="00484DF6"/>
    <w:rsid w:val="00487163"/>
    <w:rsid w:val="00487B28"/>
    <w:rsid w:val="0049041C"/>
    <w:rsid w:val="00490B99"/>
    <w:rsid w:val="0049117A"/>
    <w:rsid w:val="0049119D"/>
    <w:rsid w:val="004912E6"/>
    <w:rsid w:val="004914FF"/>
    <w:rsid w:val="00491C53"/>
    <w:rsid w:val="00492008"/>
    <w:rsid w:val="004930C6"/>
    <w:rsid w:val="00493367"/>
    <w:rsid w:val="00493667"/>
    <w:rsid w:val="00494A82"/>
    <w:rsid w:val="004954D2"/>
    <w:rsid w:val="0049742D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AC8"/>
    <w:rsid w:val="004B2F15"/>
    <w:rsid w:val="004B3DED"/>
    <w:rsid w:val="004B42D5"/>
    <w:rsid w:val="004B438C"/>
    <w:rsid w:val="004B4EB9"/>
    <w:rsid w:val="004B5636"/>
    <w:rsid w:val="004B5E66"/>
    <w:rsid w:val="004B6D54"/>
    <w:rsid w:val="004C0321"/>
    <w:rsid w:val="004C06AD"/>
    <w:rsid w:val="004C0E72"/>
    <w:rsid w:val="004C1747"/>
    <w:rsid w:val="004C29A7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9DA"/>
    <w:rsid w:val="004D1C4A"/>
    <w:rsid w:val="004D672D"/>
    <w:rsid w:val="004D71AF"/>
    <w:rsid w:val="004E0AF8"/>
    <w:rsid w:val="004E1280"/>
    <w:rsid w:val="004E287B"/>
    <w:rsid w:val="004E30CF"/>
    <w:rsid w:val="004E3659"/>
    <w:rsid w:val="004E3BD1"/>
    <w:rsid w:val="004E3BDF"/>
    <w:rsid w:val="004E4557"/>
    <w:rsid w:val="004E49AE"/>
    <w:rsid w:val="004E4F54"/>
    <w:rsid w:val="004E5293"/>
    <w:rsid w:val="004E5766"/>
    <w:rsid w:val="004E587E"/>
    <w:rsid w:val="004E5C59"/>
    <w:rsid w:val="004E6282"/>
    <w:rsid w:val="004E636B"/>
    <w:rsid w:val="004F0239"/>
    <w:rsid w:val="004F0C18"/>
    <w:rsid w:val="004F0CC4"/>
    <w:rsid w:val="004F130D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1D9C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806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3E18"/>
    <w:rsid w:val="00523F87"/>
    <w:rsid w:val="00524541"/>
    <w:rsid w:val="00524788"/>
    <w:rsid w:val="00527131"/>
    <w:rsid w:val="0052735E"/>
    <w:rsid w:val="0052744F"/>
    <w:rsid w:val="00527F39"/>
    <w:rsid w:val="005302AC"/>
    <w:rsid w:val="00530575"/>
    <w:rsid w:val="00530594"/>
    <w:rsid w:val="00531314"/>
    <w:rsid w:val="00531339"/>
    <w:rsid w:val="00532B5A"/>
    <w:rsid w:val="0053349D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47F68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78A"/>
    <w:rsid w:val="00565D17"/>
    <w:rsid w:val="00566454"/>
    <w:rsid w:val="0056737F"/>
    <w:rsid w:val="00567677"/>
    <w:rsid w:val="0057100A"/>
    <w:rsid w:val="00571D87"/>
    <w:rsid w:val="00571F5C"/>
    <w:rsid w:val="005723F3"/>
    <w:rsid w:val="005735F8"/>
    <w:rsid w:val="00573C7F"/>
    <w:rsid w:val="0057423C"/>
    <w:rsid w:val="005760A6"/>
    <w:rsid w:val="005763C6"/>
    <w:rsid w:val="0057677E"/>
    <w:rsid w:val="005770F7"/>
    <w:rsid w:val="0057743F"/>
    <w:rsid w:val="005818EC"/>
    <w:rsid w:val="00582534"/>
    <w:rsid w:val="00582B54"/>
    <w:rsid w:val="00584A5B"/>
    <w:rsid w:val="00585034"/>
    <w:rsid w:val="0058564B"/>
    <w:rsid w:val="005856B5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18F6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97E5C"/>
    <w:rsid w:val="005A04A1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703"/>
    <w:rsid w:val="005B0229"/>
    <w:rsid w:val="005B08C8"/>
    <w:rsid w:val="005B0F8C"/>
    <w:rsid w:val="005B3457"/>
    <w:rsid w:val="005B3BC8"/>
    <w:rsid w:val="005B4568"/>
    <w:rsid w:val="005B4B55"/>
    <w:rsid w:val="005B5221"/>
    <w:rsid w:val="005B55FB"/>
    <w:rsid w:val="005B70E1"/>
    <w:rsid w:val="005C003B"/>
    <w:rsid w:val="005C0271"/>
    <w:rsid w:val="005C3DF2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3C17"/>
    <w:rsid w:val="005E434C"/>
    <w:rsid w:val="005E472E"/>
    <w:rsid w:val="005E4796"/>
    <w:rsid w:val="005E51AC"/>
    <w:rsid w:val="005E6AA7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9F3"/>
    <w:rsid w:val="00612F44"/>
    <w:rsid w:val="00613640"/>
    <w:rsid w:val="00615F55"/>
    <w:rsid w:val="00617AF9"/>
    <w:rsid w:val="00617B7D"/>
    <w:rsid w:val="00620520"/>
    <w:rsid w:val="00620EC6"/>
    <w:rsid w:val="0062154E"/>
    <w:rsid w:val="00623519"/>
    <w:rsid w:val="00623F0B"/>
    <w:rsid w:val="00624165"/>
    <w:rsid w:val="00624173"/>
    <w:rsid w:val="00625E03"/>
    <w:rsid w:val="006261E2"/>
    <w:rsid w:val="00626377"/>
    <w:rsid w:val="0062656B"/>
    <w:rsid w:val="00627548"/>
    <w:rsid w:val="00630C4E"/>
    <w:rsid w:val="00631319"/>
    <w:rsid w:val="00631BA2"/>
    <w:rsid w:val="006337B9"/>
    <w:rsid w:val="00633C93"/>
    <w:rsid w:val="00634ABF"/>
    <w:rsid w:val="006350D3"/>
    <w:rsid w:val="00635556"/>
    <w:rsid w:val="00635C73"/>
    <w:rsid w:val="006360D7"/>
    <w:rsid w:val="006367B8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C5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59FF"/>
    <w:rsid w:val="00677376"/>
    <w:rsid w:val="00677407"/>
    <w:rsid w:val="006806FD"/>
    <w:rsid w:val="00680999"/>
    <w:rsid w:val="006825D9"/>
    <w:rsid w:val="00682DD9"/>
    <w:rsid w:val="006831D7"/>
    <w:rsid w:val="006860E9"/>
    <w:rsid w:val="006863E2"/>
    <w:rsid w:val="0068699E"/>
    <w:rsid w:val="006873A9"/>
    <w:rsid w:val="00691001"/>
    <w:rsid w:val="0069103E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1FA"/>
    <w:rsid w:val="006A22A9"/>
    <w:rsid w:val="006A29AE"/>
    <w:rsid w:val="006A339A"/>
    <w:rsid w:val="006A365E"/>
    <w:rsid w:val="006A3824"/>
    <w:rsid w:val="006A54FC"/>
    <w:rsid w:val="006A59E9"/>
    <w:rsid w:val="006A6736"/>
    <w:rsid w:val="006A7965"/>
    <w:rsid w:val="006B0045"/>
    <w:rsid w:val="006B009B"/>
    <w:rsid w:val="006B0301"/>
    <w:rsid w:val="006B0688"/>
    <w:rsid w:val="006B09E3"/>
    <w:rsid w:val="006B0A36"/>
    <w:rsid w:val="006B1252"/>
    <w:rsid w:val="006B160B"/>
    <w:rsid w:val="006B1DC5"/>
    <w:rsid w:val="006B2300"/>
    <w:rsid w:val="006B39F4"/>
    <w:rsid w:val="006B3FB7"/>
    <w:rsid w:val="006B545B"/>
    <w:rsid w:val="006B5AF2"/>
    <w:rsid w:val="006B6941"/>
    <w:rsid w:val="006B69E3"/>
    <w:rsid w:val="006B7568"/>
    <w:rsid w:val="006B79ED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49"/>
    <w:rsid w:val="006E1885"/>
    <w:rsid w:val="006E2201"/>
    <w:rsid w:val="006E240B"/>
    <w:rsid w:val="006E3742"/>
    <w:rsid w:val="006E48E2"/>
    <w:rsid w:val="006E5BC5"/>
    <w:rsid w:val="006E79A8"/>
    <w:rsid w:val="006E7D4F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529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99C"/>
    <w:rsid w:val="00713F41"/>
    <w:rsid w:val="007163B9"/>
    <w:rsid w:val="007167F5"/>
    <w:rsid w:val="00716B8E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63C"/>
    <w:rsid w:val="0072583B"/>
    <w:rsid w:val="00726581"/>
    <w:rsid w:val="00726A22"/>
    <w:rsid w:val="0072744B"/>
    <w:rsid w:val="0072764E"/>
    <w:rsid w:val="00730151"/>
    <w:rsid w:val="00730579"/>
    <w:rsid w:val="00731423"/>
    <w:rsid w:val="007326AC"/>
    <w:rsid w:val="00733C6F"/>
    <w:rsid w:val="00733F3A"/>
    <w:rsid w:val="00734185"/>
    <w:rsid w:val="00734272"/>
    <w:rsid w:val="007347C7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D2D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517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452"/>
    <w:rsid w:val="007A0BFE"/>
    <w:rsid w:val="007A0CA6"/>
    <w:rsid w:val="007A192D"/>
    <w:rsid w:val="007A21FB"/>
    <w:rsid w:val="007A2AE4"/>
    <w:rsid w:val="007A2C45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5DBD"/>
    <w:rsid w:val="007B64F7"/>
    <w:rsid w:val="007B664B"/>
    <w:rsid w:val="007B680C"/>
    <w:rsid w:val="007B6EA8"/>
    <w:rsid w:val="007B6FCC"/>
    <w:rsid w:val="007B72E2"/>
    <w:rsid w:val="007C1698"/>
    <w:rsid w:val="007C1B53"/>
    <w:rsid w:val="007C1F27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875"/>
    <w:rsid w:val="007E0C42"/>
    <w:rsid w:val="007E1021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587"/>
    <w:rsid w:val="007E7A52"/>
    <w:rsid w:val="007F0EB1"/>
    <w:rsid w:val="007F1521"/>
    <w:rsid w:val="007F4C6A"/>
    <w:rsid w:val="007F6088"/>
    <w:rsid w:val="007F7A03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0E43"/>
    <w:rsid w:val="0081196A"/>
    <w:rsid w:val="008120AE"/>
    <w:rsid w:val="0081260A"/>
    <w:rsid w:val="00812672"/>
    <w:rsid w:val="008126BB"/>
    <w:rsid w:val="00812FCB"/>
    <w:rsid w:val="00813CD0"/>
    <w:rsid w:val="00813DB8"/>
    <w:rsid w:val="00814BD4"/>
    <w:rsid w:val="0081518F"/>
    <w:rsid w:val="00815622"/>
    <w:rsid w:val="00816335"/>
    <w:rsid w:val="00816AFD"/>
    <w:rsid w:val="00817987"/>
    <w:rsid w:val="00817EB0"/>
    <w:rsid w:val="00820286"/>
    <w:rsid w:val="0082094E"/>
    <w:rsid w:val="00821074"/>
    <w:rsid w:val="00822E8E"/>
    <w:rsid w:val="008234A2"/>
    <w:rsid w:val="008236A8"/>
    <w:rsid w:val="00824BDB"/>
    <w:rsid w:val="00824CD4"/>
    <w:rsid w:val="008251F9"/>
    <w:rsid w:val="0082581C"/>
    <w:rsid w:val="00827694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416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48F"/>
    <w:rsid w:val="00864F9B"/>
    <w:rsid w:val="0086510F"/>
    <w:rsid w:val="0086565A"/>
    <w:rsid w:val="00865732"/>
    <w:rsid w:val="008657E2"/>
    <w:rsid w:val="00866E06"/>
    <w:rsid w:val="008708BF"/>
    <w:rsid w:val="008712D6"/>
    <w:rsid w:val="00871E5E"/>
    <w:rsid w:val="00871E78"/>
    <w:rsid w:val="008722F9"/>
    <w:rsid w:val="00872BDC"/>
    <w:rsid w:val="00873350"/>
    <w:rsid w:val="0087470A"/>
    <w:rsid w:val="008748E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39A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4F12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394E"/>
    <w:rsid w:val="008C51C6"/>
    <w:rsid w:val="008C5445"/>
    <w:rsid w:val="008C561B"/>
    <w:rsid w:val="008C5DA6"/>
    <w:rsid w:val="008C6188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6F5"/>
    <w:rsid w:val="008D5B5F"/>
    <w:rsid w:val="008D686B"/>
    <w:rsid w:val="008D6DDC"/>
    <w:rsid w:val="008D78DB"/>
    <w:rsid w:val="008D7B8D"/>
    <w:rsid w:val="008E0A86"/>
    <w:rsid w:val="008E0F33"/>
    <w:rsid w:val="008E129A"/>
    <w:rsid w:val="008E17EE"/>
    <w:rsid w:val="008E260D"/>
    <w:rsid w:val="008E291C"/>
    <w:rsid w:val="008E299F"/>
    <w:rsid w:val="008E4B7B"/>
    <w:rsid w:val="008E5951"/>
    <w:rsid w:val="008E7589"/>
    <w:rsid w:val="008F0D45"/>
    <w:rsid w:val="008F0E5D"/>
    <w:rsid w:val="008F1437"/>
    <w:rsid w:val="008F153B"/>
    <w:rsid w:val="008F251D"/>
    <w:rsid w:val="008F3A61"/>
    <w:rsid w:val="008F4D3C"/>
    <w:rsid w:val="008F51DB"/>
    <w:rsid w:val="008F5E5A"/>
    <w:rsid w:val="008F670A"/>
    <w:rsid w:val="008F7898"/>
    <w:rsid w:val="00900153"/>
    <w:rsid w:val="0090026A"/>
    <w:rsid w:val="0090066C"/>
    <w:rsid w:val="009007A7"/>
    <w:rsid w:val="00901BBA"/>
    <w:rsid w:val="00905903"/>
    <w:rsid w:val="00907499"/>
    <w:rsid w:val="00907DAC"/>
    <w:rsid w:val="009116EF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0D5D"/>
    <w:rsid w:val="009310A1"/>
    <w:rsid w:val="00931437"/>
    <w:rsid w:val="00932659"/>
    <w:rsid w:val="00932870"/>
    <w:rsid w:val="009340B4"/>
    <w:rsid w:val="00935083"/>
    <w:rsid w:val="00935C12"/>
    <w:rsid w:val="00935D3B"/>
    <w:rsid w:val="00936AB7"/>
    <w:rsid w:val="00936DE1"/>
    <w:rsid w:val="009375E5"/>
    <w:rsid w:val="009375F6"/>
    <w:rsid w:val="0093796C"/>
    <w:rsid w:val="009404DA"/>
    <w:rsid w:val="00940665"/>
    <w:rsid w:val="00940B2C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1C8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0781"/>
    <w:rsid w:val="00961119"/>
    <w:rsid w:val="00961448"/>
    <w:rsid w:val="00961B6F"/>
    <w:rsid w:val="00962130"/>
    <w:rsid w:val="009625C6"/>
    <w:rsid w:val="00963353"/>
    <w:rsid w:val="009637AB"/>
    <w:rsid w:val="00963D9E"/>
    <w:rsid w:val="00964999"/>
    <w:rsid w:val="00964ACD"/>
    <w:rsid w:val="00965186"/>
    <w:rsid w:val="009658EA"/>
    <w:rsid w:val="009661C4"/>
    <w:rsid w:val="00966744"/>
    <w:rsid w:val="00967073"/>
    <w:rsid w:val="009673E6"/>
    <w:rsid w:val="00970076"/>
    <w:rsid w:val="00970AC9"/>
    <w:rsid w:val="00970D2F"/>
    <w:rsid w:val="00970FEA"/>
    <w:rsid w:val="009716F2"/>
    <w:rsid w:val="00972903"/>
    <w:rsid w:val="00972C8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CD6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269F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1C96"/>
    <w:rsid w:val="009B1E83"/>
    <w:rsid w:val="009B29B6"/>
    <w:rsid w:val="009B3291"/>
    <w:rsid w:val="009B3AA4"/>
    <w:rsid w:val="009B3F58"/>
    <w:rsid w:val="009B4004"/>
    <w:rsid w:val="009B4A64"/>
    <w:rsid w:val="009B4CA9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1F9"/>
    <w:rsid w:val="009D0722"/>
    <w:rsid w:val="009D09AC"/>
    <w:rsid w:val="009D1AD9"/>
    <w:rsid w:val="009D1FB5"/>
    <w:rsid w:val="009D2BB0"/>
    <w:rsid w:val="009D3FD5"/>
    <w:rsid w:val="009D45B3"/>
    <w:rsid w:val="009D4C4C"/>
    <w:rsid w:val="009D541E"/>
    <w:rsid w:val="009D55A3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FAE"/>
    <w:rsid w:val="00A04FE4"/>
    <w:rsid w:val="00A05AA9"/>
    <w:rsid w:val="00A062A1"/>
    <w:rsid w:val="00A07E38"/>
    <w:rsid w:val="00A100E8"/>
    <w:rsid w:val="00A10314"/>
    <w:rsid w:val="00A1032C"/>
    <w:rsid w:val="00A1048C"/>
    <w:rsid w:val="00A10673"/>
    <w:rsid w:val="00A11D0B"/>
    <w:rsid w:val="00A14128"/>
    <w:rsid w:val="00A16217"/>
    <w:rsid w:val="00A167AA"/>
    <w:rsid w:val="00A168DD"/>
    <w:rsid w:val="00A16EFD"/>
    <w:rsid w:val="00A17782"/>
    <w:rsid w:val="00A178A0"/>
    <w:rsid w:val="00A21292"/>
    <w:rsid w:val="00A21627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190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0F6"/>
    <w:rsid w:val="00A5553A"/>
    <w:rsid w:val="00A5627B"/>
    <w:rsid w:val="00A56570"/>
    <w:rsid w:val="00A571FC"/>
    <w:rsid w:val="00A5735A"/>
    <w:rsid w:val="00A57E2F"/>
    <w:rsid w:val="00A600C5"/>
    <w:rsid w:val="00A60B2F"/>
    <w:rsid w:val="00A60DCA"/>
    <w:rsid w:val="00A60FC4"/>
    <w:rsid w:val="00A6117A"/>
    <w:rsid w:val="00A6135B"/>
    <w:rsid w:val="00A61F36"/>
    <w:rsid w:val="00A629E4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77E52"/>
    <w:rsid w:val="00A8044A"/>
    <w:rsid w:val="00A813EE"/>
    <w:rsid w:val="00A8162F"/>
    <w:rsid w:val="00A81CD8"/>
    <w:rsid w:val="00A8277C"/>
    <w:rsid w:val="00A82E13"/>
    <w:rsid w:val="00A8352F"/>
    <w:rsid w:val="00A8525B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BFB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31F"/>
    <w:rsid w:val="00AA777F"/>
    <w:rsid w:val="00AA79F5"/>
    <w:rsid w:val="00AA7E16"/>
    <w:rsid w:val="00AB148F"/>
    <w:rsid w:val="00AB18C3"/>
    <w:rsid w:val="00AB2159"/>
    <w:rsid w:val="00AB2C45"/>
    <w:rsid w:val="00AB444D"/>
    <w:rsid w:val="00AB51C0"/>
    <w:rsid w:val="00AB596B"/>
    <w:rsid w:val="00AB5F51"/>
    <w:rsid w:val="00AB646A"/>
    <w:rsid w:val="00AB6B8E"/>
    <w:rsid w:val="00AB6BCC"/>
    <w:rsid w:val="00AB791C"/>
    <w:rsid w:val="00AC1D1C"/>
    <w:rsid w:val="00AC1D66"/>
    <w:rsid w:val="00AC2F86"/>
    <w:rsid w:val="00AC32B3"/>
    <w:rsid w:val="00AC3937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49E2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3EA"/>
    <w:rsid w:val="00AF4975"/>
    <w:rsid w:val="00AF5081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511"/>
    <w:rsid w:val="00B04C1A"/>
    <w:rsid w:val="00B04CF7"/>
    <w:rsid w:val="00B0525F"/>
    <w:rsid w:val="00B054BE"/>
    <w:rsid w:val="00B05935"/>
    <w:rsid w:val="00B05EEB"/>
    <w:rsid w:val="00B06639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215B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214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F94"/>
    <w:rsid w:val="00B44453"/>
    <w:rsid w:val="00B46732"/>
    <w:rsid w:val="00B4692A"/>
    <w:rsid w:val="00B46FD6"/>
    <w:rsid w:val="00B4746A"/>
    <w:rsid w:val="00B47A39"/>
    <w:rsid w:val="00B502BF"/>
    <w:rsid w:val="00B50907"/>
    <w:rsid w:val="00B5125E"/>
    <w:rsid w:val="00B51B2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6A43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41CA"/>
    <w:rsid w:val="00B94BFE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8AB"/>
    <w:rsid w:val="00BA4C28"/>
    <w:rsid w:val="00BA4C6B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BD8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616A"/>
    <w:rsid w:val="00BC688A"/>
    <w:rsid w:val="00BC7265"/>
    <w:rsid w:val="00BC79E9"/>
    <w:rsid w:val="00BC7A0E"/>
    <w:rsid w:val="00BD00CD"/>
    <w:rsid w:val="00BD0296"/>
    <w:rsid w:val="00BD1449"/>
    <w:rsid w:val="00BD1B91"/>
    <w:rsid w:val="00BD289E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1011"/>
    <w:rsid w:val="00BE28BE"/>
    <w:rsid w:val="00BE34A9"/>
    <w:rsid w:val="00BE4161"/>
    <w:rsid w:val="00BE4209"/>
    <w:rsid w:val="00BE4C0A"/>
    <w:rsid w:val="00BE4DC9"/>
    <w:rsid w:val="00BE534B"/>
    <w:rsid w:val="00BE56D4"/>
    <w:rsid w:val="00BE5ABF"/>
    <w:rsid w:val="00BF0294"/>
    <w:rsid w:val="00BF05FB"/>
    <w:rsid w:val="00BF06DB"/>
    <w:rsid w:val="00BF0BD6"/>
    <w:rsid w:val="00BF32E0"/>
    <w:rsid w:val="00BF3DE9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5DB"/>
    <w:rsid w:val="00C00A12"/>
    <w:rsid w:val="00C00C26"/>
    <w:rsid w:val="00C01EA4"/>
    <w:rsid w:val="00C024A2"/>
    <w:rsid w:val="00C02F94"/>
    <w:rsid w:val="00C03D29"/>
    <w:rsid w:val="00C03EFE"/>
    <w:rsid w:val="00C05E03"/>
    <w:rsid w:val="00C06771"/>
    <w:rsid w:val="00C0682F"/>
    <w:rsid w:val="00C06FEA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242"/>
    <w:rsid w:val="00C22390"/>
    <w:rsid w:val="00C23501"/>
    <w:rsid w:val="00C23C79"/>
    <w:rsid w:val="00C23EDD"/>
    <w:rsid w:val="00C24258"/>
    <w:rsid w:val="00C24DBC"/>
    <w:rsid w:val="00C24FBF"/>
    <w:rsid w:val="00C27EEE"/>
    <w:rsid w:val="00C30151"/>
    <w:rsid w:val="00C306B2"/>
    <w:rsid w:val="00C312AE"/>
    <w:rsid w:val="00C31A5A"/>
    <w:rsid w:val="00C31E44"/>
    <w:rsid w:val="00C32070"/>
    <w:rsid w:val="00C32148"/>
    <w:rsid w:val="00C32711"/>
    <w:rsid w:val="00C32855"/>
    <w:rsid w:val="00C330E5"/>
    <w:rsid w:val="00C33161"/>
    <w:rsid w:val="00C33BED"/>
    <w:rsid w:val="00C34F36"/>
    <w:rsid w:val="00C36EF1"/>
    <w:rsid w:val="00C372F5"/>
    <w:rsid w:val="00C3749C"/>
    <w:rsid w:val="00C374D6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36CA"/>
    <w:rsid w:val="00C448B7"/>
    <w:rsid w:val="00C44C2E"/>
    <w:rsid w:val="00C451F9"/>
    <w:rsid w:val="00C452E7"/>
    <w:rsid w:val="00C453AA"/>
    <w:rsid w:val="00C455C5"/>
    <w:rsid w:val="00C45908"/>
    <w:rsid w:val="00C46A1F"/>
    <w:rsid w:val="00C5112F"/>
    <w:rsid w:val="00C52086"/>
    <w:rsid w:val="00C527B8"/>
    <w:rsid w:val="00C533BC"/>
    <w:rsid w:val="00C53787"/>
    <w:rsid w:val="00C53DF9"/>
    <w:rsid w:val="00C54B24"/>
    <w:rsid w:val="00C55F17"/>
    <w:rsid w:val="00C560F6"/>
    <w:rsid w:val="00C56725"/>
    <w:rsid w:val="00C56EBA"/>
    <w:rsid w:val="00C57025"/>
    <w:rsid w:val="00C57719"/>
    <w:rsid w:val="00C6011A"/>
    <w:rsid w:val="00C604A6"/>
    <w:rsid w:val="00C60DA4"/>
    <w:rsid w:val="00C61987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D13"/>
    <w:rsid w:val="00C76EFD"/>
    <w:rsid w:val="00C80014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03F3"/>
    <w:rsid w:val="00C91AB7"/>
    <w:rsid w:val="00C92A77"/>
    <w:rsid w:val="00C92FC2"/>
    <w:rsid w:val="00C93125"/>
    <w:rsid w:val="00C9361D"/>
    <w:rsid w:val="00C93D10"/>
    <w:rsid w:val="00C93E5B"/>
    <w:rsid w:val="00C93F0A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4D33"/>
    <w:rsid w:val="00CA5322"/>
    <w:rsid w:val="00CA53BA"/>
    <w:rsid w:val="00CA53EA"/>
    <w:rsid w:val="00CA55FF"/>
    <w:rsid w:val="00CA587D"/>
    <w:rsid w:val="00CA5B90"/>
    <w:rsid w:val="00CA6806"/>
    <w:rsid w:val="00CA79E0"/>
    <w:rsid w:val="00CA7FBF"/>
    <w:rsid w:val="00CB060F"/>
    <w:rsid w:val="00CB0E33"/>
    <w:rsid w:val="00CB17A3"/>
    <w:rsid w:val="00CB1BE8"/>
    <w:rsid w:val="00CB28AC"/>
    <w:rsid w:val="00CB3005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744"/>
    <w:rsid w:val="00CD0806"/>
    <w:rsid w:val="00CD0DC5"/>
    <w:rsid w:val="00CD13B4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EB"/>
    <w:rsid w:val="00CE0D06"/>
    <w:rsid w:val="00CE16AD"/>
    <w:rsid w:val="00CE1A3B"/>
    <w:rsid w:val="00CE23A5"/>
    <w:rsid w:val="00CE3464"/>
    <w:rsid w:val="00CE3E30"/>
    <w:rsid w:val="00CE57FE"/>
    <w:rsid w:val="00CE5898"/>
    <w:rsid w:val="00CF0FE2"/>
    <w:rsid w:val="00CF24C8"/>
    <w:rsid w:val="00CF36C8"/>
    <w:rsid w:val="00CF3BB1"/>
    <w:rsid w:val="00CF43DA"/>
    <w:rsid w:val="00CF471F"/>
    <w:rsid w:val="00CF563F"/>
    <w:rsid w:val="00CF5AA7"/>
    <w:rsid w:val="00CF641F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4F8"/>
    <w:rsid w:val="00D04768"/>
    <w:rsid w:val="00D0521F"/>
    <w:rsid w:val="00D055C5"/>
    <w:rsid w:val="00D07759"/>
    <w:rsid w:val="00D07FB5"/>
    <w:rsid w:val="00D107EB"/>
    <w:rsid w:val="00D10E4F"/>
    <w:rsid w:val="00D10E73"/>
    <w:rsid w:val="00D1102D"/>
    <w:rsid w:val="00D1168E"/>
    <w:rsid w:val="00D117C8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0C04"/>
    <w:rsid w:val="00D214C1"/>
    <w:rsid w:val="00D21566"/>
    <w:rsid w:val="00D21B23"/>
    <w:rsid w:val="00D22F10"/>
    <w:rsid w:val="00D2421B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191D"/>
    <w:rsid w:val="00D42040"/>
    <w:rsid w:val="00D45010"/>
    <w:rsid w:val="00D46D3A"/>
    <w:rsid w:val="00D477AA"/>
    <w:rsid w:val="00D47F87"/>
    <w:rsid w:val="00D50363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1C4C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0A5"/>
    <w:rsid w:val="00D9451B"/>
    <w:rsid w:val="00D95986"/>
    <w:rsid w:val="00D9656E"/>
    <w:rsid w:val="00D97168"/>
    <w:rsid w:val="00D97FA4"/>
    <w:rsid w:val="00DA0838"/>
    <w:rsid w:val="00DA0C0A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92E"/>
    <w:rsid w:val="00DB2E4D"/>
    <w:rsid w:val="00DB3142"/>
    <w:rsid w:val="00DB330F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0A7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7F5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4C73"/>
    <w:rsid w:val="00DF5AD7"/>
    <w:rsid w:val="00DF5AF7"/>
    <w:rsid w:val="00DF6A95"/>
    <w:rsid w:val="00DF7065"/>
    <w:rsid w:val="00DF7B40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06F37"/>
    <w:rsid w:val="00E10818"/>
    <w:rsid w:val="00E10A4F"/>
    <w:rsid w:val="00E11BEF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0EB7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782F"/>
    <w:rsid w:val="00E47C33"/>
    <w:rsid w:val="00E50671"/>
    <w:rsid w:val="00E512E5"/>
    <w:rsid w:val="00E53533"/>
    <w:rsid w:val="00E53EC0"/>
    <w:rsid w:val="00E54655"/>
    <w:rsid w:val="00E558CF"/>
    <w:rsid w:val="00E55D8E"/>
    <w:rsid w:val="00E563F2"/>
    <w:rsid w:val="00E564E2"/>
    <w:rsid w:val="00E573A7"/>
    <w:rsid w:val="00E57422"/>
    <w:rsid w:val="00E60229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6CB8"/>
    <w:rsid w:val="00E67378"/>
    <w:rsid w:val="00E67700"/>
    <w:rsid w:val="00E67BC1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5B63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8768C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39C8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5AB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6643"/>
    <w:rsid w:val="00EF683A"/>
    <w:rsid w:val="00EF7B18"/>
    <w:rsid w:val="00EF7C3E"/>
    <w:rsid w:val="00F01E34"/>
    <w:rsid w:val="00F02068"/>
    <w:rsid w:val="00F02C0A"/>
    <w:rsid w:val="00F03C39"/>
    <w:rsid w:val="00F0404C"/>
    <w:rsid w:val="00F04BE6"/>
    <w:rsid w:val="00F05C69"/>
    <w:rsid w:val="00F060EA"/>
    <w:rsid w:val="00F06850"/>
    <w:rsid w:val="00F07C09"/>
    <w:rsid w:val="00F1150B"/>
    <w:rsid w:val="00F120EE"/>
    <w:rsid w:val="00F124E8"/>
    <w:rsid w:val="00F12706"/>
    <w:rsid w:val="00F129CE"/>
    <w:rsid w:val="00F129E6"/>
    <w:rsid w:val="00F13267"/>
    <w:rsid w:val="00F13A07"/>
    <w:rsid w:val="00F13D38"/>
    <w:rsid w:val="00F13FAA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3FD5"/>
    <w:rsid w:val="00F244E1"/>
    <w:rsid w:val="00F24B6E"/>
    <w:rsid w:val="00F24D9F"/>
    <w:rsid w:val="00F25EEC"/>
    <w:rsid w:val="00F25FB5"/>
    <w:rsid w:val="00F26568"/>
    <w:rsid w:val="00F26987"/>
    <w:rsid w:val="00F26B49"/>
    <w:rsid w:val="00F27AD8"/>
    <w:rsid w:val="00F308D0"/>
    <w:rsid w:val="00F30FD7"/>
    <w:rsid w:val="00F31D6E"/>
    <w:rsid w:val="00F336CC"/>
    <w:rsid w:val="00F34F9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56D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574C"/>
    <w:rsid w:val="00F660C2"/>
    <w:rsid w:val="00F66A29"/>
    <w:rsid w:val="00F674F4"/>
    <w:rsid w:val="00F70D94"/>
    <w:rsid w:val="00F71228"/>
    <w:rsid w:val="00F717B2"/>
    <w:rsid w:val="00F719EA"/>
    <w:rsid w:val="00F719EE"/>
    <w:rsid w:val="00F71A89"/>
    <w:rsid w:val="00F71F90"/>
    <w:rsid w:val="00F7241F"/>
    <w:rsid w:val="00F72DBC"/>
    <w:rsid w:val="00F72E7B"/>
    <w:rsid w:val="00F72F45"/>
    <w:rsid w:val="00F73039"/>
    <w:rsid w:val="00F73140"/>
    <w:rsid w:val="00F73FDA"/>
    <w:rsid w:val="00F74594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3FE2"/>
    <w:rsid w:val="00F859A7"/>
    <w:rsid w:val="00F8635B"/>
    <w:rsid w:val="00F8740B"/>
    <w:rsid w:val="00F91262"/>
    <w:rsid w:val="00F937CB"/>
    <w:rsid w:val="00F9384C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356"/>
    <w:rsid w:val="00FB3D75"/>
    <w:rsid w:val="00FB417C"/>
    <w:rsid w:val="00FB5491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3FD5"/>
    <w:rsid w:val="00FD4BAB"/>
    <w:rsid w:val="00FD70FF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867"/>
    <w:rsid w:val="00FF3BCD"/>
    <w:rsid w:val="00FF47FE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0663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57DE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5161</TotalTime>
  <Pages>1</Pages>
  <Words>85</Words>
  <Characters>491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2204</cp:revision>
  <cp:lastPrinted>2022-03-24T14:29:00Z</cp:lastPrinted>
  <dcterms:created xsi:type="dcterms:W3CDTF">2016-03-08T23:18:00Z</dcterms:created>
  <dcterms:modified xsi:type="dcterms:W3CDTF">2023-02-13T20:19:00Z</dcterms:modified>
</cp:coreProperties>
</file>