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5684F" w:rsidRPr="00B5684F">
        <w:rPr>
          <w:sz w:val="22"/>
        </w:rPr>
        <w:t>Rube</w:t>
      </w:r>
      <w:r w:rsidR="00D51B41">
        <w:rPr>
          <w:sz w:val="22"/>
        </w:rPr>
        <w:t>m</w:t>
      </w:r>
      <w:bookmarkStart w:id="0" w:name="_GoBack"/>
      <w:bookmarkEnd w:id="0"/>
      <w:r w:rsidR="00B5684F" w:rsidRPr="00B5684F">
        <w:rPr>
          <w:sz w:val="22"/>
        </w:rPr>
        <w:t xml:space="preserve"> Fonseca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5684F">
        <w:rPr>
          <w:sz w:val="22"/>
        </w:rPr>
        <w:t>76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5684F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5684F">
        <w:rPr>
          <w:sz w:val="22"/>
        </w:rPr>
        <w:t>13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5684F">
        <w:rPr>
          <w:noProof/>
          <w:sz w:val="24"/>
        </w:rPr>
        <w:t>13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E21" w:rsidRDefault="00B64E21">
      <w:r>
        <w:separator/>
      </w:r>
    </w:p>
  </w:endnote>
  <w:endnote w:type="continuationSeparator" w:id="0">
    <w:p w:rsidR="00B64E21" w:rsidRDefault="00B64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4E2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E21" w:rsidRDefault="00B64E21">
      <w:r>
        <w:separator/>
      </w:r>
    </w:p>
  </w:footnote>
  <w:footnote w:type="continuationSeparator" w:id="0">
    <w:p w:rsidR="00B64E21" w:rsidRDefault="00B64E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53376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4620</cp:revision>
  <cp:lastPrinted>2022-03-24T14:28:00Z</cp:lastPrinted>
  <dcterms:created xsi:type="dcterms:W3CDTF">2016-03-08T22:06:00Z</dcterms:created>
  <dcterms:modified xsi:type="dcterms:W3CDTF">2023-02-13T20:19:00Z</dcterms:modified>
</cp:coreProperties>
</file>