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866E4" w:rsidRPr="006866E4">
        <w:rPr>
          <w:sz w:val="22"/>
        </w:rPr>
        <w:t>Silvio Passos Evangelista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866E4">
        <w:rPr>
          <w:sz w:val="22"/>
        </w:rPr>
        <w:t>49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866E4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6053B">
        <w:rPr>
          <w:sz w:val="22"/>
        </w:rPr>
        <w:t>8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053B">
        <w:rPr>
          <w:noProof/>
          <w:sz w:val="24"/>
        </w:rPr>
        <w:t>8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6C8" w:rsidRDefault="006146C8">
      <w:r>
        <w:separator/>
      </w:r>
    </w:p>
  </w:endnote>
  <w:endnote w:type="continuationSeparator" w:id="0">
    <w:p w:rsidR="006146C8" w:rsidRDefault="00614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46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6C8" w:rsidRDefault="006146C8">
      <w:r>
        <w:separator/>
      </w:r>
    </w:p>
  </w:footnote>
  <w:footnote w:type="continuationSeparator" w:id="0">
    <w:p w:rsidR="006146C8" w:rsidRDefault="006146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53371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4618</cp:revision>
  <cp:lastPrinted>2022-03-24T14:28:00Z</cp:lastPrinted>
  <dcterms:created xsi:type="dcterms:W3CDTF">2016-03-08T22:06:00Z</dcterms:created>
  <dcterms:modified xsi:type="dcterms:W3CDTF">2023-02-08T21:41:00Z</dcterms:modified>
</cp:coreProperties>
</file>