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2E654E" w:rsidRPr="002E654E">
        <w:rPr>
          <w:sz w:val="22"/>
        </w:rPr>
        <w:t>Rosangela Neves Ferreira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2E654E">
        <w:rPr>
          <w:sz w:val="22"/>
        </w:rPr>
        <w:t>5</w:t>
      </w:r>
      <w:r w:rsidR="0006053B">
        <w:rPr>
          <w:sz w:val="22"/>
        </w:rPr>
        <w:t>8</w:t>
      </w:r>
      <w:r w:rsidR="009B7CFD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2E654E">
        <w:rPr>
          <w:sz w:val="22"/>
        </w:rPr>
        <w:t>Dor cronica refrataria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06053B">
        <w:rPr>
          <w:sz w:val="22"/>
        </w:rPr>
        <w:t>8</w:t>
      </w:r>
      <w:r w:rsidR="00D72D22">
        <w:rPr>
          <w:sz w:val="22"/>
        </w:rPr>
        <w:t xml:space="preserve"> fev.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2E654E">
        <w:rPr>
          <w:sz w:val="22"/>
        </w:rPr>
        <w:t>Ndn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512CE">
        <w:t>9.7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512CE">
        <w:t>28.3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6053B">
        <w:rPr>
          <w:noProof/>
          <w:sz w:val="24"/>
        </w:rPr>
        <w:t>8 de fevereiro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705E" w:rsidRDefault="00CA705E">
      <w:r>
        <w:separator/>
      </w:r>
    </w:p>
  </w:endnote>
  <w:endnote w:type="continuationSeparator" w:id="0">
    <w:p w:rsidR="00CA705E" w:rsidRDefault="00CA70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A705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705E" w:rsidRDefault="00CA705E">
      <w:r>
        <w:separator/>
      </w:r>
    </w:p>
  </w:footnote>
  <w:footnote w:type="continuationSeparator" w:id="0">
    <w:p w:rsidR="00CA705E" w:rsidRDefault="00CA705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A7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05E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53370</TotalTime>
  <Pages>1</Pages>
  <Words>275</Words>
  <Characters>1569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4617</cp:revision>
  <cp:lastPrinted>2022-03-24T14:28:00Z</cp:lastPrinted>
  <dcterms:created xsi:type="dcterms:W3CDTF">2016-03-08T22:06:00Z</dcterms:created>
  <dcterms:modified xsi:type="dcterms:W3CDTF">2023-02-08T16:33:00Z</dcterms:modified>
</cp:coreProperties>
</file>