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187E71" w:rsidRPr="00187E71" w:rsidRDefault="00187E71" w:rsidP="00187E71">
      <w:pPr>
        <w:rPr>
          <w:sz w:val="32"/>
          <w:szCs w:val="32"/>
        </w:rPr>
      </w:pPr>
      <w:r w:rsidRPr="00187E71">
        <w:rPr>
          <w:sz w:val="32"/>
          <w:szCs w:val="32"/>
        </w:rPr>
        <w:t>PACIENTE: Indra Maura da Silva</w:t>
      </w:r>
    </w:p>
    <w:p w:rsidR="00187E71" w:rsidRPr="00187E71" w:rsidRDefault="00187E71" w:rsidP="00187E71">
      <w:pPr>
        <w:rPr>
          <w:sz w:val="32"/>
          <w:szCs w:val="32"/>
        </w:rPr>
      </w:pPr>
      <w:r w:rsidRPr="00187E71">
        <w:rPr>
          <w:sz w:val="32"/>
          <w:szCs w:val="32"/>
        </w:rPr>
        <w:t xml:space="preserve">IDADE: 28 anos SEXO: F                  </w:t>
      </w:r>
    </w:p>
    <w:p w:rsidR="00546280" w:rsidRDefault="00187E71" w:rsidP="00187E71">
      <w:pPr>
        <w:rPr>
          <w:sz w:val="32"/>
          <w:szCs w:val="32"/>
        </w:rPr>
      </w:pPr>
      <w:r w:rsidRPr="00187E71">
        <w:rPr>
          <w:sz w:val="32"/>
          <w:szCs w:val="32"/>
        </w:rPr>
        <w:t>DATA DO EXAME:8 fev. 23</w:t>
      </w:r>
      <w:bookmarkStart w:id="0" w:name="_GoBack"/>
      <w:bookmarkEnd w:id="0"/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890" w:rsidRDefault="00443890">
      <w:r>
        <w:separator/>
      </w:r>
    </w:p>
  </w:endnote>
  <w:endnote w:type="continuationSeparator" w:id="0">
    <w:p w:rsidR="00443890" w:rsidRDefault="004438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890" w:rsidRDefault="00443890">
      <w:r>
        <w:separator/>
      </w:r>
    </w:p>
  </w:footnote>
  <w:footnote w:type="continuationSeparator" w:id="0">
    <w:p w:rsidR="00443890" w:rsidRDefault="004438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36FA3"/>
    <w:rsid w:val="001417F5"/>
    <w:rsid w:val="00141F21"/>
    <w:rsid w:val="00143CBB"/>
    <w:rsid w:val="001442CA"/>
    <w:rsid w:val="0014444B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4195"/>
    <w:rsid w:val="001851B2"/>
    <w:rsid w:val="00186561"/>
    <w:rsid w:val="00187E7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3890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596C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0D67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588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381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114</cp:revision>
  <cp:lastPrinted>2017-08-09T15:20:00Z</cp:lastPrinted>
  <dcterms:created xsi:type="dcterms:W3CDTF">2017-08-09T15:20:00Z</dcterms:created>
  <dcterms:modified xsi:type="dcterms:W3CDTF">2023-02-08T16:13:00Z</dcterms:modified>
</cp:coreProperties>
</file>