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6053B" w:rsidRPr="0006053B">
        <w:rPr>
          <w:sz w:val="22"/>
        </w:rPr>
        <w:t>Indra Maura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6053B">
        <w:rPr>
          <w:sz w:val="22"/>
        </w:rPr>
        <w:t>28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6053B">
        <w:rPr>
          <w:sz w:val="22"/>
        </w:rPr>
        <w:t>Defict memoria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6053B">
        <w:rPr>
          <w:sz w:val="22"/>
        </w:rPr>
        <w:t>8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6053B">
        <w:rPr>
          <w:sz w:val="22"/>
        </w:rPr>
        <w:t>Zolpidem/Serenata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053B">
        <w:rPr>
          <w:noProof/>
          <w:sz w:val="24"/>
        </w:rPr>
        <w:t>8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5ED" w:rsidRDefault="00DB15ED">
      <w:r>
        <w:separator/>
      </w:r>
    </w:p>
  </w:endnote>
  <w:endnote w:type="continuationSeparator" w:id="0">
    <w:p w:rsidR="00DB15ED" w:rsidRDefault="00DB1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B15E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5ED" w:rsidRDefault="00DB15ED">
      <w:r>
        <w:separator/>
      </w:r>
    </w:p>
  </w:footnote>
  <w:footnote w:type="continuationSeparator" w:id="0">
    <w:p w:rsidR="00DB15ED" w:rsidRDefault="00DB15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5ED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53370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4615</cp:revision>
  <cp:lastPrinted>2022-03-24T14:28:00Z</cp:lastPrinted>
  <dcterms:created xsi:type="dcterms:W3CDTF">2016-03-08T22:06:00Z</dcterms:created>
  <dcterms:modified xsi:type="dcterms:W3CDTF">2023-02-08T16:12:00Z</dcterms:modified>
</cp:coreProperties>
</file>