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161599">
        <w:t>/PETC</w:t>
      </w:r>
    </w:p>
    <w:p w:rsidR="0051093E" w:rsidRDefault="0051093E" w:rsidP="0051093E">
      <w:pPr>
        <w:rPr>
          <w:sz w:val="32"/>
        </w:rPr>
      </w:pPr>
    </w:p>
    <w:p w:rsidR="00F215EB" w:rsidRDefault="00F215EB" w:rsidP="00F215EB">
      <w:pPr>
        <w:rPr>
          <w:sz w:val="32"/>
        </w:rPr>
      </w:pPr>
    </w:p>
    <w:p w:rsidR="0014444B" w:rsidRPr="0014444B" w:rsidRDefault="0014444B" w:rsidP="0014444B">
      <w:pPr>
        <w:rPr>
          <w:sz w:val="32"/>
          <w:szCs w:val="32"/>
        </w:rPr>
      </w:pPr>
      <w:r w:rsidRPr="0014444B">
        <w:rPr>
          <w:sz w:val="32"/>
          <w:szCs w:val="32"/>
        </w:rPr>
        <w:t>PACIENTE: Maria Auxiliadora da Silva Pinto</w:t>
      </w:r>
    </w:p>
    <w:p w:rsidR="0014444B" w:rsidRPr="0014444B" w:rsidRDefault="0014444B" w:rsidP="0014444B">
      <w:pPr>
        <w:rPr>
          <w:sz w:val="32"/>
          <w:szCs w:val="32"/>
        </w:rPr>
      </w:pPr>
      <w:r w:rsidRPr="0014444B">
        <w:rPr>
          <w:sz w:val="32"/>
          <w:szCs w:val="32"/>
        </w:rPr>
        <w:t xml:space="preserve">IDADE: 89 anos SEXO: F                  </w:t>
      </w:r>
    </w:p>
    <w:p w:rsidR="00546280" w:rsidRDefault="0014444B" w:rsidP="0014444B">
      <w:pPr>
        <w:rPr>
          <w:sz w:val="32"/>
          <w:szCs w:val="32"/>
        </w:rPr>
      </w:pPr>
      <w:r w:rsidRPr="0014444B">
        <w:rPr>
          <w:sz w:val="32"/>
          <w:szCs w:val="32"/>
        </w:rPr>
        <w:t>DATA DO EXAME:7 fev. 23</w:t>
      </w:r>
      <w:bookmarkStart w:id="0" w:name="_GoBack"/>
      <w:bookmarkEnd w:id="0"/>
    </w:p>
    <w:p w:rsidR="002F2BBE" w:rsidRDefault="002F2BBE" w:rsidP="002F2BB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</w:t>
      </w:r>
      <w:r w:rsidR="00A366DF">
        <w:rPr>
          <w:sz w:val="32"/>
        </w:rPr>
        <w:t xml:space="preserve"> </w:t>
      </w:r>
      <w:r w:rsidR="00A366DF" w:rsidRPr="00A366DF">
        <w:rPr>
          <w:sz w:val="32"/>
        </w:rPr>
        <w:t>prolongadas</w:t>
      </w:r>
      <w:r>
        <w:rPr>
          <w:sz w:val="32"/>
        </w:rPr>
        <w:t xml:space="preserve"> e amplitudes </w:t>
      </w:r>
      <w:r w:rsid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</w:t>
      </w:r>
      <w:r w:rsidR="00A366DF">
        <w:rPr>
          <w:sz w:val="32"/>
        </w:rPr>
        <w:t xml:space="preserve"> </w:t>
      </w:r>
      <w:r>
        <w:rPr>
          <w:sz w:val="32"/>
        </w:rPr>
        <w:t xml:space="preserve"> </w:t>
      </w:r>
      <w:r w:rsidR="00A366DF" w:rsidRPr="00A366DF">
        <w:rPr>
          <w:sz w:val="32"/>
        </w:rPr>
        <w:t xml:space="preserve">prolongadas </w:t>
      </w:r>
      <w:r>
        <w:rPr>
          <w:sz w:val="32"/>
        </w:rPr>
        <w:t xml:space="preserve">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 xml:space="preserve">Potencial evocado auditivo </w:t>
      </w:r>
      <w:r w:rsidR="00A366DF">
        <w:rPr>
          <w:sz w:val="32"/>
        </w:rPr>
        <w:t>sugestivo de comprometimento das vias</w:t>
      </w:r>
    </w:p>
    <w:p w:rsidR="00A366DF" w:rsidRDefault="007A0740" w:rsidP="0051093E">
      <w:pPr>
        <w:rPr>
          <w:sz w:val="32"/>
        </w:rPr>
      </w:pPr>
      <w:r>
        <w:rPr>
          <w:sz w:val="32"/>
        </w:rPr>
        <w:t>auditivas corticais, de predominio a esquerda.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FA3" w:rsidRDefault="00136FA3">
      <w:r>
        <w:separator/>
      </w:r>
    </w:p>
  </w:endnote>
  <w:endnote w:type="continuationSeparator" w:id="0">
    <w:p w:rsidR="00136FA3" w:rsidRDefault="00136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FA3" w:rsidRDefault="00136FA3">
      <w:r>
        <w:separator/>
      </w:r>
    </w:p>
  </w:footnote>
  <w:footnote w:type="continuationSeparator" w:id="0">
    <w:p w:rsidR="00136FA3" w:rsidRDefault="00136F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28D"/>
    <w:rsid w:val="00004598"/>
    <w:rsid w:val="00005530"/>
    <w:rsid w:val="00005988"/>
    <w:rsid w:val="0001159A"/>
    <w:rsid w:val="000121FD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30E49"/>
    <w:rsid w:val="00030F50"/>
    <w:rsid w:val="00032A28"/>
    <w:rsid w:val="000342B2"/>
    <w:rsid w:val="00037021"/>
    <w:rsid w:val="000370C9"/>
    <w:rsid w:val="00040C80"/>
    <w:rsid w:val="000421FD"/>
    <w:rsid w:val="0004450E"/>
    <w:rsid w:val="00047C0A"/>
    <w:rsid w:val="00047DD4"/>
    <w:rsid w:val="000500C7"/>
    <w:rsid w:val="00050413"/>
    <w:rsid w:val="00050A02"/>
    <w:rsid w:val="00050AF6"/>
    <w:rsid w:val="00051A8F"/>
    <w:rsid w:val="000532EA"/>
    <w:rsid w:val="0005452C"/>
    <w:rsid w:val="00054CCD"/>
    <w:rsid w:val="00056AC1"/>
    <w:rsid w:val="000572E1"/>
    <w:rsid w:val="00057611"/>
    <w:rsid w:val="00057679"/>
    <w:rsid w:val="000613B4"/>
    <w:rsid w:val="0006165C"/>
    <w:rsid w:val="00062F54"/>
    <w:rsid w:val="0006328C"/>
    <w:rsid w:val="00063742"/>
    <w:rsid w:val="000642E2"/>
    <w:rsid w:val="0006562A"/>
    <w:rsid w:val="00067DCB"/>
    <w:rsid w:val="00070FD2"/>
    <w:rsid w:val="0007168A"/>
    <w:rsid w:val="000739E4"/>
    <w:rsid w:val="00073A82"/>
    <w:rsid w:val="00073C96"/>
    <w:rsid w:val="0007664F"/>
    <w:rsid w:val="00077480"/>
    <w:rsid w:val="0008100F"/>
    <w:rsid w:val="0008123A"/>
    <w:rsid w:val="0008174D"/>
    <w:rsid w:val="000822A6"/>
    <w:rsid w:val="00082739"/>
    <w:rsid w:val="00082A2C"/>
    <w:rsid w:val="00083104"/>
    <w:rsid w:val="0008326B"/>
    <w:rsid w:val="00084D99"/>
    <w:rsid w:val="0008511B"/>
    <w:rsid w:val="00085DC9"/>
    <w:rsid w:val="0008624F"/>
    <w:rsid w:val="000872B5"/>
    <w:rsid w:val="000874C5"/>
    <w:rsid w:val="0008784E"/>
    <w:rsid w:val="00090AFA"/>
    <w:rsid w:val="00090FD2"/>
    <w:rsid w:val="00092B95"/>
    <w:rsid w:val="00093361"/>
    <w:rsid w:val="000938F7"/>
    <w:rsid w:val="00095F19"/>
    <w:rsid w:val="00097F4C"/>
    <w:rsid w:val="000A03E7"/>
    <w:rsid w:val="000A062D"/>
    <w:rsid w:val="000A229B"/>
    <w:rsid w:val="000A23D3"/>
    <w:rsid w:val="000A40AF"/>
    <w:rsid w:val="000A4282"/>
    <w:rsid w:val="000A4FEC"/>
    <w:rsid w:val="000A7E65"/>
    <w:rsid w:val="000B0356"/>
    <w:rsid w:val="000B03F3"/>
    <w:rsid w:val="000B1290"/>
    <w:rsid w:val="000B13D0"/>
    <w:rsid w:val="000B2FA6"/>
    <w:rsid w:val="000B3435"/>
    <w:rsid w:val="000B6AA1"/>
    <w:rsid w:val="000B7F7E"/>
    <w:rsid w:val="000C0C80"/>
    <w:rsid w:val="000C1896"/>
    <w:rsid w:val="000C5513"/>
    <w:rsid w:val="000C6BDA"/>
    <w:rsid w:val="000D0494"/>
    <w:rsid w:val="000D04E6"/>
    <w:rsid w:val="000D19DB"/>
    <w:rsid w:val="000D2D7E"/>
    <w:rsid w:val="000D475A"/>
    <w:rsid w:val="000D484C"/>
    <w:rsid w:val="000D4C12"/>
    <w:rsid w:val="000E02FA"/>
    <w:rsid w:val="000E1F08"/>
    <w:rsid w:val="000E290E"/>
    <w:rsid w:val="000E2E5D"/>
    <w:rsid w:val="000E349F"/>
    <w:rsid w:val="000E37FD"/>
    <w:rsid w:val="000E3A78"/>
    <w:rsid w:val="000E4607"/>
    <w:rsid w:val="000E4662"/>
    <w:rsid w:val="000E5839"/>
    <w:rsid w:val="000E7791"/>
    <w:rsid w:val="000F0925"/>
    <w:rsid w:val="000F0E94"/>
    <w:rsid w:val="000F34A0"/>
    <w:rsid w:val="000F366D"/>
    <w:rsid w:val="000F3E63"/>
    <w:rsid w:val="000F4541"/>
    <w:rsid w:val="000F463F"/>
    <w:rsid w:val="000F5A17"/>
    <w:rsid w:val="000F67B4"/>
    <w:rsid w:val="00100743"/>
    <w:rsid w:val="00100848"/>
    <w:rsid w:val="00103D8C"/>
    <w:rsid w:val="001065AC"/>
    <w:rsid w:val="00106B6B"/>
    <w:rsid w:val="001115C3"/>
    <w:rsid w:val="001116D0"/>
    <w:rsid w:val="0011173A"/>
    <w:rsid w:val="0011225E"/>
    <w:rsid w:val="001124CE"/>
    <w:rsid w:val="001147CC"/>
    <w:rsid w:val="00115087"/>
    <w:rsid w:val="00116127"/>
    <w:rsid w:val="00116811"/>
    <w:rsid w:val="0011727B"/>
    <w:rsid w:val="00120182"/>
    <w:rsid w:val="0012049E"/>
    <w:rsid w:val="00121F56"/>
    <w:rsid w:val="00125C35"/>
    <w:rsid w:val="001267A7"/>
    <w:rsid w:val="00127CF2"/>
    <w:rsid w:val="001309B0"/>
    <w:rsid w:val="00131327"/>
    <w:rsid w:val="001314E7"/>
    <w:rsid w:val="00131978"/>
    <w:rsid w:val="00131DE0"/>
    <w:rsid w:val="00135BEC"/>
    <w:rsid w:val="00136FA3"/>
    <w:rsid w:val="001417F5"/>
    <w:rsid w:val="00141F21"/>
    <w:rsid w:val="00143CBB"/>
    <w:rsid w:val="001442CA"/>
    <w:rsid w:val="0014444B"/>
    <w:rsid w:val="001447AC"/>
    <w:rsid w:val="0014510C"/>
    <w:rsid w:val="001455F6"/>
    <w:rsid w:val="00145D6C"/>
    <w:rsid w:val="00150D0A"/>
    <w:rsid w:val="00151938"/>
    <w:rsid w:val="001523DE"/>
    <w:rsid w:val="00152866"/>
    <w:rsid w:val="00152F2A"/>
    <w:rsid w:val="00154FFA"/>
    <w:rsid w:val="0015634D"/>
    <w:rsid w:val="00160BD6"/>
    <w:rsid w:val="00161599"/>
    <w:rsid w:val="0016168B"/>
    <w:rsid w:val="00161E0E"/>
    <w:rsid w:val="00162E4C"/>
    <w:rsid w:val="001638D5"/>
    <w:rsid w:val="00164B6F"/>
    <w:rsid w:val="00166A60"/>
    <w:rsid w:val="00167003"/>
    <w:rsid w:val="001701D7"/>
    <w:rsid w:val="0017041B"/>
    <w:rsid w:val="00170723"/>
    <w:rsid w:val="00171069"/>
    <w:rsid w:val="00171F88"/>
    <w:rsid w:val="001722EB"/>
    <w:rsid w:val="00173B68"/>
    <w:rsid w:val="00174F8D"/>
    <w:rsid w:val="001760DB"/>
    <w:rsid w:val="00176457"/>
    <w:rsid w:val="00177F19"/>
    <w:rsid w:val="00180605"/>
    <w:rsid w:val="00184195"/>
    <w:rsid w:val="001851B2"/>
    <w:rsid w:val="00186561"/>
    <w:rsid w:val="0019017E"/>
    <w:rsid w:val="001901BB"/>
    <w:rsid w:val="00190E9D"/>
    <w:rsid w:val="00196A1A"/>
    <w:rsid w:val="00196E16"/>
    <w:rsid w:val="001A093C"/>
    <w:rsid w:val="001A19FC"/>
    <w:rsid w:val="001A262F"/>
    <w:rsid w:val="001A269E"/>
    <w:rsid w:val="001A2CC0"/>
    <w:rsid w:val="001A4424"/>
    <w:rsid w:val="001A5684"/>
    <w:rsid w:val="001A57E1"/>
    <w:rsid w:val="001A7109"/>
    <w:rsid w:val="001B1B31"/>
    <w:rsid w:val="001B4901"/>
    <w:rsid w:val="001B6AC5"/>
    <w:rsid w:val="001B7635"/>
    <w:rsid w:val="001C408B"/>
    <w:rsid w:val="001C49BE"/>
    <w:rsid w:val="001C5C46"/>
    <w:rsid w:val="001C601D"/>
    <w:rsid w:val="001C6567"/>
    <w:rsid w:val="001C6D43"/>
    <w:rsid w:val="001D1136"/>
    <w:rsid w:val="001D16CF"/>
    <w:rsid w:val="001D1E97"/>
    <w:rsid w:val="001D2F5F"/>
    <w:rsid w:val="001D46AF"/>
    <w:rsid w:val="001D4FD7"/>
    <w:rsid w:val="001E1E16"/>
    <w:rsid w:val="001E368C"/>
    <w:rsid w:val="001E602A"/>
    <w:rsid w:val="001F02C1"/>
    <w:rsid w:val="001F53EE"/>
    <w:rsid w:val="001F5BD1"/>
    <w:rsid w:val="001F7470"/>
    <w:rsid w:val="001F7AAA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13A1"/>
    <w:rsid w:val="00222010"/>
    <w:rsid w:val="002235A2"/>
    <w:rsid w:val="0022444A"/>
    <w:rsid w:val="002245A9"/>
    <w:rsid w:val="0022526A"/>
    <w:rsid w:val="00225BC3"/>
    <w:rsid w:val="0022606C"/>
    <w:rsid w:val="002265DA"/>
    <w:rsid w:val="00227354"/>
    <w:rsid w:val="00227ED8"/>
    <w:rsid w:val="00231287"/>
    <w:rsid w:val="00234717"/>
    <w:rsid w:val="00236C39"/>
    <w:rsid w:val="00237A3A"/>
    <w:rsid w:val="0024005A"/>
    <w:rsid w:val="0024294F"/>
    <w:rsid w:val="0024464E"/>
    <w:rsid w:val="00244C75"/>
    <w:rsid w:val="002474E0"/>
    <w:rsid w:val="0024773E"/>
    <w:rsid w:val="00247C1D"/>
    <w:rsid w:val="00251315"/>
    <w:rsid w:val="002528B0"/>
    <w:rsid w:val="00253C5D"/>
    <w:rsid w:val="0025456A"/>
    <w:rsid w:val="00256BA6"/>
    <w:rsid w:val="002576B6"/>
    <w:rsid w:val="00261377"/>
    <w:rsid w:val="002618C0"/>
    <w:rsid w:val="00263331"/>
    <w:rsid w:val="00264B64"/>
    <w:rsid w:val="00264E40"/>
    <w:rsid w:val="00265A13"/>
    <w:rsid w:val="00266462"/>
    <w:rsid w:val="00271954"/>
    <w:rsid w:val="00271AA9"/>
    <w:rsid w:val="002739C3"/>
    <w:rsid w:val="00273B4D"/>
    <w:rsid w:val="0027442F"/>
    <w:rsid w:val="00275B2B"/>
    <w:rsid w:val="002777C0"/>
    <w:rsid w:val="002805B4"/>
    <w:rsid w:val="002806EC"/>
    <w:rsid w:val="00282F5D"/>
    <w:rsid w:val="00283005"/>
    <w:rsid w:val="00283719"/>
    <w:rsid w:val="00283B94"/>
    <w:rsid w:val="00284588"/>
    <w:rsid w:val="00285252"/>
    <w:rsid w:val="00285DC4"/>
    <w:rsid w:val="002900A4"/>
    <w:rsid w:val="00291197"/>
    <w:rsid w:val="00293701"/>
    <w:rsid w:val="0029480F"/>
    <w:rsid w:val="00296796"/>
    <w:rsid w:val="00296A28"/>
    <w:rsid w:val="002A036B"/>
    <w:rsid w:val="002A1486"/>
    <w:rsid w:val="002A1B45"/>
    <w:rsid w:val="002A1C65"/>
    <w:rsid w:val="002A3A98"/>
    <w:rsid w:val="002A6EB7"/>
    <w:rsid w:val="002B0D11"/>
    <w:rsid w:val="002B12E5"/>
    <w:rsid w:val="002B1D9B"/>
    <w:rsid w:val="002B2C27"/>
    <w:rsid w:val="002B2D69"/>
    <w:rsid w:val="002B4899"/>
    <w:rsid w:val="002B4F06"/>
    <w:rsid w:val="002B56F8"/>
    <w:rsid w:val="002B62C7"/>
    <w:rsid w:val="002B6992"/>
    <w:rsid w:val="002B7AA4"/>
    <w:rsid w:val="002B7C8C"/>
    <w:rsid w:val="002C0B38"/>
    <w:rsid w:val="002C1F09"/>
    <w:rsid w:val="002C215C"/>
    <w:rsid w:val="002C2D4D"/>
    <w:rsid w:val="002C339C"/>
    <w:rsid w:val="002C4E09"/>
    <w:rsid w:val="002C4FF0"/>
    <w:rsid w:val="002C539E"/>
    <w:rsid w:val="002C60D5"/>
    <w:rsid w:val="002C6DB8"/>
    <w:rsid w:val="002D460A"/>
    <w:rsid w:val="002E2E0A"/>
    <w:rsid w:val="002E2EA6"/>
    <w:rsid w:val="002E47B1"/>
    <w:rsid w:val="002E6549"/>
    <w:rsid w:val="002E6AF4"/>
    <w:rsid w:val="002E7991"/>
    <w:rsid w:val="002E7A21"/>
    <w:rsid w:val="002F08D0"/>
    <w:rsid w:val="002F10FB"/>
    <w:rsid w:val="002F156C"/>
    <w:rsid w:val="002F1C5A"/>
    <w:rsid w:val="002F2890"/>
    <w:rsid w:val="002F2BBE"/>
    <w:rsid w:val="002F3383"/>
    <w:rsid w:val="002F6258"/>
    <w:rsid w:val="002F6A49"/>
    <w:rsid w:val="002F714D"/>
    <w:rsid w:val="0030257D"/>
    <w:rsid w:val="003040B9"/>
    <w:rsid w:val="003043A1"/>
    <w:rsid w:val="003051F7"/>
    <w:rsid w:val="003053C3"/>
    <w:rsid w:val="003076B7"/>
    <w:rsid w:val="00310B23"/>
    <w:rsid w:val="0031105F"/>
    <w:rsid w:val="003123AC"/>
    <w:rsid w:val="00315D3A"/>
    <w:rsid w:val="003165C9"/>
    <w:rsid w:val="00320A26"/>
    <w:rsid w:val="00321CB5"/>
    <w:rsid w:val="00322D8C"/>
    <w:rsid w:val="003231AA"/>
    <w:rsid w:val="00323EB8"/>
    <w:rsid w:val="00326648"/>
    <w:rsid w:val="003268BA"/>
    <w:rsid w:val="00327702"/>
    <w:rsid w:val="00330531"/>
    <w:rsid w:val="003306F0"/>
    <w:rsid w:val="00332AA6"/>
    <w:rsid w:val="00336BB9"/>
    <w:rsid w:val="00337DFF"/>
    <w:rsid w:val="003413B3"/>
    <w:rsid w:val="003428B3"/>
    <w:rsid w:val="00342A3F"/>
    <w:rsid w:val="00342A80"/>
    <w:rsid w:val="00343043"/>
    <w:rsid w:val="00344132"/>
    <w:rsid w:val="003444BA"/>
    <w:rsid w:val="0034527C"/>
    <w:rsid w:val="003458FD"/>
    <w:rsid w:val="003460AE"/>
    <w:rsid w:val="003460CD"/>
    <w:rsid w:val="003462ED"/>
    <w:rsid w:val="003464D4"/>
    <w:rsid w:val="0035123F"/>
    <w:rsid w:val="00351314"/>
    <w:rsid w:val="00354281"/>
    <w:rsid w:val="00355E48"/>
    <w:rsid w:val="00356227"/>
    <w:rsid w:val="003568E6"/>
    <w:rsid w:val="00356A6D"/>
    <w:rsid w:val="003575A9"/>
    <w:rsid w:val="0035772C"/>
    <w:rsid w:val="0036136A"/>
    <w:rsid w:val="00363D22"/>
    <w:rsid w:val="003641F2"/>
    <w:rsid w:val="00364BAE"/>
    <w:rsid w:val="00365DC9"/>
    <w:rsid w:val="0036710D"/>
    <w:rsid w:val="00367710"/>
    <w:rsid w:val="003724B8"/>
    <w:rsid w:val="003725D3"/>
    <w:rsid w:val="00372EB2"/>
    <w:rsid w:val="00373150"/>
    <w:rsid w:val="0037370A"/>
    <w:rsid w:val="0037379E"/>
    <w:rsid w:val="0037434B"/>
    <w:rsid w:val="0037498C"/>
    <w:rsid w:val="003749CB"/>
    <w:rsid w:val="00374B27"/>
    <w:rsid w:val="00374BB3"/>
    <w:rsid w:val="00374CFE"/>
    <w:rsid w:val="00374E1E"/>
    <w:rsid w:val="003750C3"/>
    <w:rsid w:val="003753FC"/>
    <w:rsid w:val="003775D8"/>
    <w:rsid w:val="00380937"/>
    <w:rsid w:val="003816BB"/>
    <w:rsid w:val="00381C86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440D"/>
    <w:rsid w:val="00394475"/>
    <w:rsid w:val="00394E06"/>
    <w:rsid w:val="0039640F"/>
    <w:rsid w:val="00397D7D"/>
    <w:rsid w:val="003A16CB"/>
    <w:rsid w:val="003A1736"/>
    <w:rsid w:val="003A3C9E"/>
    <w:rsid w:val="003A3E68"/>
    <w:rsid w:val="003A4516"/>
    <w:rsid w:val="003A72F4"/>
    <w:rsid w:val="003B1A9D"/>
    <w:rsid w:val="003B2B89"/>
    <w:rsid w:val="003B5791"/>
    <w:rsid w:val="003B5D4F"/>
    <w:rsid w:val="003B5E73"/>
    <w:rsid w:val="003B65A2"/>
    <w:rsid w:val="003B7B2D"/>
    <w:rsid w:val="003C03A9"/>
    <w:rsid w:val="003C1924"/>
    <w:rsid w:val="003C3805"/>
    <w:rsid w:val="003C7E07"/>
    <w:rsid w:val="003D0616"/>
    <w:rsid w:val="003D1A91"/>
    <w:rsid w:val="003D1D2C"/>
    <w:rsid w:val="003D36FE"/>
    <w:rsid w:val="003D3787"/>
    <w:rsid w:val="003D3AFC"/>
    <w:rsid w:val="003D42CD"/>
    <w:rsid w:val="003D5C70"/>
    <w:rsid w:val="003D62B5"/>
    <w:rsid w:val="003D6AA5"/>
    <w:rsid w:val="003E09B0"/>
    <w:rsid w:val="003E386C"/>
    <w:rsid w:val="003E45F0"/>
    <w:rsid w:val="003E56BB"/>
    <w:rsid w:val="003E5EEF"/>
    <w:rsid w:val="003F02EA"/>
    <w:rsid w:val="003F05D7"/>
    <w:rsid w:val="003F2370"/>
    <w:rsid w:val="003F2439"/>
    <w:rsid w:val="003F44C9"/>
    <w:rsid w:val="003F5475"/>
    <w:rsid w:val="003F6D56"/>
    <w:rsid w:val="003F6ECA"/>
    <w:rsid w:val="00400524"/>
    <w:rsid w:val="004010A8"/>
    <w:rsid w:val="004013AD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5A00"/>
    <w:rsid w:val="004161D5"/>
    <w:rsid w:val="0041697A"/>
    <w:rsid w:val="00416ADC"/>
    <w:rsid w:val="0042044B"/>
    <w:rsid w:val="00420774"/>
    <w:rsid w:val="00422CF8"/>
    <w:rsid w:val="00423811"/>
    <w:rsid w:val="00423A3D"/>
    <w:rsid w:val="00425928"/>
    <w:rsid w:val="0043181B"/>
    <w:rsid w:val="00431BA2"/>
    <w:rsid w:val="0043211D"/>
    <w:rsid w:val="004327C2"/>
    <w:rsid w:val="00432AD0"/>
    <w:rsid w:val="0043362A"/>
    <w:rsid w:val="00433C5B"/>
    <w:rsid w:val="00433E31"/>
    <w:rsid w:val="004344E6"/>
    <w:rsid w:val="004351FD"/>
    <w:rsid w:val="00435277"/>
    <w:rsid w:val="004353A5"/>
    <w:rsid w:val="00436781"/>
    <w:rsid w:val="00436C31"/>
    <w:rsid w:val="00437E92"/>
    <w:rsid w:val="00440A48"/>
    <w:rsid w:val="004442DA"/>
    <w:rsid w:val="0044434D"/>
    <w:rsid w:val="00445AC9"/>
    <w:rsid w:val="00445BD1"/>
    <w:rsid w:val="004507DB"/>
    <w:rsid w:val="00450DC5"/>
    <w:rsid w:val="004520F2"/>
    <w:rsid w:val="0045332F"/>
    <w:rsid w:val="00453633"/>
    <w:rsid w:val="0045380D"/>
    <w:rsid w:val="00453930"/>
    <w:rsid w:val="00454A00"/>
    <w:rsid w:val="00454ABE"/>
    <w:rsid w:val="00455C99"/>
    <w:rsid w:val="00456A6D"/>
    <w:rsid w:val="00456CC8"/>
    <w:rsid w:val="00456E30"/>
    <w:rsid w:val="0045701F"/>
    <w:rsid w:val="00457F30"/>
    <w:rsid w:val="00457FE6"/>
    <w:rsid w:val="004613E3"/>
    <w:rsid w:val="00461C8F"/>
    <w:rsid w:val="00461CE2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3C24"/>
    <w:rsid w:val="00474559"/>
    <w:rsid w:val="00475721"/>
    <w:rsid w:val="00475778"/>
    <w:rsid w:val="00475859"/>
    <w:rsid w:val="00476350"/>
    <w:rsid w:val="0048103B"/>
    <w:rsid w:val="004810DC"/>
    <w:rsid w:val="00481B25"/>
    <w:rsid w:val="00483495"/>
    <w:rsid w:val="00483772"/>
    <w:rsid w:val="00485260"/>
    <w:rsid w:val="004852A5"/>
    <w:rsid w:val="00485A32"/>
    <w:rsid w:val="004904FC"/>
    <w:rsid w:val="00490828"/>
    <w:rsid w:val="00490C9B"/>
    <w:rsid w:val="004957A5"/>
    <w:rsid w:val="00496582"/>
    <w:rsid w:val="00497B13"/>
    <w:rsid w:val="00497FDB"/>
    <w:rsid w:val="004A10B2"/>
    <w:rsid w:val="004A38DD"/>
    <w:rsid w:val="004A4DF2"/>
    <w:rsid w:val="004A5247"/>
    <w:rsid w:val="004A79C9"/>
    <w:rsid w:val="004B2494"/>
    <w:rsid w:val="004B3BEA"/>
    <w:rsid w:val="004B57C2"/>
    <w:rsid w:val="004B67C3"/>
    <w:rsid w:val="004B7204"/>
    <w:rsid w:val="004C034F"/>
    <w:rsid w:val="004C0A73"/>
    <w:rsid w:val="004C1295"/>
    <w:rsid w:val="004C1435"/>
    <w:rsid w:val="004C2685"/>
    <w:rsid w:val="004C42C1"/>
    <w:rsid w:val="004C5A53"/>
    <w:rsid w:val="004C71DD"/>
    <w:rsid w:val="004D00CA"/>
    <w:rsid w:val="004D17A4"/>
    <w:rsid w:val="004D2A3A"/>
    <w:rsid w:val="004D3436"/>
    <w:rsid w:val="004D47AF"/>
    <w:rsid w:val="004D7BC8"/>
    <w:rsid w:val="004E07A0"/>
    <w:rsid w:val="004E1944"/>
    <w:rsid w:val="004E3657"/>
    <w:rsid w:val="004E413F"/>
    <w:rsid w:val="004E5588"/>
    <w:rsid w:val="004E603A"/>
    <w:rsid w:val="004E70F9"/>
    <w:rsid w:val="004F03F5"/>
    <w:rsid w:val="004F0C5F"/>
    <w:rsid w:val="004F1083"/>
    <w:rsid w:val="004F184F"/>
    <w:rsid w:val="004F3093"/>
    <w:rsid w:val="004F4AB8"/>
    <w:rsid w:val="004F571C"/>
    <w:rsid w:val="004F6834"/>
    <w:rsid w:val="004F7AB2"/>
    <w:rsid w:val="004F7C3C"/>
    <w:rsid w:val="00500B73"/>
    <w:rsid w:val="005022FA"/>
    <w:rsid w:val="00502A53"/>
    <w:rsid w:val="00503C9B"/>
    <w:rsid w:val="00503F09"/>
    <w:rsid w:val="005074B4"/>
    <w:rsid w:val="0051093E"/>
    <w:rsid w:val="005121D9"/>
    <w:rsid w:val="00513BDF"/>
    <w:rsid w:val="00516845"/>
    <w:rsid w:val="005174C7"/>
    <w:rsid w:val="00517B25"/>
    <w:rsid w:val="005204F0"/>
    <w:rsid w:val="00521045"/>
    <w:rsid w:val="00521649"/>
    <w:rsid w:val="005226BD"/>
    <w:rsid w:val="00524754"/>
    <w:rsid w:val="00525136"/>
    <w:rsid w:val="0052626A"/>
    <w:rsid w:val="00526354"/>
    <w:rsid w:val="00526CEC"/>
    <w:rsid w:val="0052744F"/>
    <w:rsid w:val="00527A4F"/>
    <w:rsid w:val="00527DF7"/>
    <w:rsid w:val="0053308B"/>
    <w:rsid w:val="005337C5"/>
    <w:rsid w:val="005355EE"/>
    <w:rsid w:val="00535DA2"/>
    <w:rsid w:val="00536BC7"/>
    <w:rsid w:val="00537859"/>
    <w:rsid w:val="00541AB2"/>
    <w:rsid w:val="00542776"/>
    <w:rsid w:val="00543B26"/>
    <w:rsid w:val="00543C0E"/>
    <w:rsid w:val="00544E04"/>
    <w:rsid w:val="00546280"/>
    <w:rsid w:val="005471E9"/>
    <w:rsid w:val="00547800"/>
    <w:rsid w:val="005500A5"/>
    <w:rsid w:val="00550BAA"/>
    <w:rsid w:val="00551127"/>
    <w:rsid w:val="00551812"/>
    <w:rsid w:val="00553932"/>
    <w:rsid w:val="0055763A"/>
    <w:rsid w:val="00557B87"/>
    <w:rsid w:val="00561DAF"/>
    <w:rsid w:val="0056264A"/>
    <w:rsid w:val="00567153"/>
    <w:rsid w:val="0056752C"/>
    <w:rsid w:val="00567669"/>
    <w:rsid w:val="00570BC1"/>
    <w:rsid w:val="00573F6B"/>
    <w:rsid w:val="0057596C"/>
    <w:rsid w:val="00576ECE"/>
    <w:rsid w:val="00577831"/>
    <w:rsid w:val="005801FF"/>
    <w:rsid w:val="005802D9"/>
    <w:rsid w:val="00580722"/>
    <w:rsid w:val="00580884"/>
    <w:rsid w:val="005833F8"/>
    <w:rsid w:val="00584CE6"/>
    <w:rsid w:val="00585AFB"/>
    <w:rsid w:val="00585E70"/>
    <w:rsid w:val="00586DEE"/>
    <w:rsid w:val="0058715A"/>
    <w:rsid w:val="00591BB7"/>
    <w:rsid w:val="00592EDA"/>
    <w:rsid w:val="00594E34"/>
    <w:rsid w:val="005963E9"/>
    <w:rsid w:val="00596405"/>
    <w:rsid w:val="00597C32"/>
    <w:rsid w:val="005A03D0"/>
    <w:rsid w:val="005A13FB"/>
    <w:rsid w:val="005A1639"/>
    <w:rsid w:val="005A22F2"/>
    <w:rsid w:val="005A60F2"/>
    <w:rsid w:val="005A646A"/>
    <w:rsid w:val="005B1B22"/>
    <w:rsid w:val="005B1E42"/>
    <w:rsid w:val="005B1F3E"/>
    <w:rsid w:val="005B23BD"/>
    <w:rsid w:val="005B2819"/>
    <w:rsid w:val="005B5058"/>
    <w:rsid w:val="005B5E8B"/>
    <w:rsid w:val="005B7B22"/>
    <w:rsid w:val="005C18FE"/>
    <w:rsid w:val="005C2E5B"/>
    <w:rsid w:val="005C3837"/>
    <w:rsid w:val="005C4919"/>
    <w:rsid w:val="005C7773"/>
    <w:rsid w:val="005C7B16"/>
    <w:rsid w:val="005D09DF"/>
    <w:rsid w:val="005D198F"/>
    <w:rsid w:val="005D3FE0"/>
    <w:rsid w:val="005D40CE"/>
    <w:rsid w:val="005D6A95"/>
    <w:rsid w:val="005D745A"/>
    <w:rsid w:val="005E041F"/>
    <w:rsid w:val="005E08F5"/>
    <w:rsid w:val="005E1392"/>
    <w:rsid w:val="005E15C7"/>
    <w:rsid w:val="005E1D98"/>
    <w:rsid w:val="005E2722"/>
    <w:rsid w:val="005E3B1C"/>
    <w:rsid w:val="005E5D0B"/>
    <w:rsid w:val="005E6195"/>
    <w:rsid w:val="005E699F"/>
    <w:rsid w:val="005E738F"/>
    <w:rsid w:val="005F07AF"/>
    <w:rsid w:val="005F1A7E"/>
    <w:rsid w:val="005F1DBA"/>
    <w:rsid w:val="005F3758"/>
    <w:rsid w:val="005F39E2"/>
    <w:rsid w:val="005F4582"/>
    <w:rsid w:val="005F4CC5"/>
    <w:rsid w:val="005F69BF"/>
    <w:rsid w:val="005F7045"/>
    <w:rsid w:val="005F74CA"/>
    <w:rsid w:val="005F7E6F"/>
    <w:rsid w:val="006001F0"/>
    <w:rsid w:val="006048C5"/>
    <w:rsid w:val="0060557F"/>
    <w:rsid w:val="00607DF7"/>
    <w:rsid w:val="00610170"/>
    <w:rsid w:val="006108C1"/>
    <w:rsid w:val="0061489A"/>
    <w:rsid w:val="0061652E"/>
    <w:rsid w:val="006179EA"/>
    <w:rsid w:val="00620FA6"/>
    <w:rsid w:val="00621FCA"/>
    <w:rsid w:val="00622A5A"/>
    <w:rsid w:val="00623865"/>
    <w:rsid w:val="00623AA6"/>
    <w:rsid w:val="00623E43"/>
    <w:rsid w:val="006242A7"/>
    <w:rsid w:val="00625784"/>
    <w:rsid w:val="00626523"/>
    <w:rsid w:val="006269E1"/>
    <w:rsid w:val="00626D84"/>
    <w:rsid w:val="00627B3A"/>
    <w:rsid w:val="00630255"/>
    <w:rsid w:val="006302AF"/>
    <w:rsid w:val="006308B6"/>
    <w:rsid w:val="00630971"/>
    <w:rsid w:val="0063123F"/>
    <w:rsid w:val="00633130"/>
    <w:rsid w:val="0063356D"/>
    <w:rsid w:val="006342B3"/>
    <w:rsid w:val="00634F74"/>
    <w:rsid w:val="00635BD6"/>
    <w:rsid w:val="0063683D"/>
    <w:rsid w:val="00637B36"/>
    <w:rsid w:val="00640B4E"/>
    <w:rsid w:val="00640D22"/>
    <w:rsid w:val="00643AE1"/>
    <w:rsid w:val="00645519"/>
    <w:rsid w:val="00645EFE"/>
    <w:rsid w:val="006469D2"/>
    <w:rsid w:val="00647D3C"/>
    <w:rsid w:val="0065057F"/>
    <w:rsid w:val="00650B6F"/>
    <w:rsid w:val="00654A2D"/>
    <w:rsid w:val="00654CCF"/>
    <w:rsid w:val="00660DD8"/>
    <w:rsid w:val="006616A0"/>
    <w:rsid w:val="00661CF9"/>
    <w:rsid w:val="00665A55"/>
    <w:rsid w:val="00667A5F"/>
    <w:rsid w:val="006714C1"/>
    <w:rsid w:val="0067277C"/>
    <w:rsid w:val="00672D44"/>
    <w:rsid w:val="006741B4"/>
    <w:rsid w:val="00674210"/>
    <w:rsid w:val="00675A90"/>
    <w:rsid w:val="0067762D"/>
    <w:rsid w:val="00677709"/>
    <w:rsid w:val="00680180"/>
    <w:rsid w:val="0068088E"/>
    <w:rsid w:val="006838E1"/>
    <w:rsid w:val="006900E8"/>
    <w:rsid w:val="006916EA"/>
    <w:rsid w:val="00691E4D"/>
    <w:rsid w:val="00692637"/>
    <w:rsid w:val="00692F1E"/>
    <w:rsid w:val="00693230"/>
    <w:rsid w:val="0069395C"/>
    <w:rsid w:val="0069404F"/>
    <w:rsid w:val="00694680"/>
    <w:rsid w:val="00697D8D"/>
    <w:rsid w:val="00697EE5"/>
    <w:rsid w:val="006A0F02"/>
    <w:rsid w:val="006A1BCD"/>
    <w:rsid w:val="006A2848"/>
    <w:rsid w:val="006B0E43"/>
    <w:rsid w:val="006B0FAB"/>
    <w:rsid w:val="006B4153"/>
    <w:rsid w:val="006B4A0B"/>
    <w:rsid w:val="006B6BBD"/>
    <w:rsid w:val="006B78EE"/>
    <w:rsid w:val="006C55C3"/>
    <w:rsid w:val="006C5947"/>
    <w:rsid w:val="006C5CBA"/>
    <w:rsid w:val="006C70C9"/>
    <w:rsid w:val="006C7304"/>
    <w:rsid w:val="006C7D56"/>
    <w:rsid w:val="006D121D"/>
    <w:rsid w:val="006D14E5"/>
    <w:rsid w:val="006D2558"/>
    <w:rsid w:val="006D2592"/>
    <w:rsid w:val="006D263F"/>
    <w:rsid w:val="006D2C8F"/>
    <w:rsid w:val="006D67DE"/>
    <w:rsid w:val="006E0111"/>
    <w:rsid w:val="006E0F72"/>
    <w:rsid w:val="006E2388"/>
    <w:rsid w:val="006E700D"/>
    <w:rsid w:val="006F11E3"/>
    <w:rsid w:val="006F2DBF"/>
    <w:rsid w:val="006F3552"/>
    <w:rsid w:val="006F5298"/>
    <w:rsid w:val="0070009A"/>
    <w:rsid w:val="00702C13"/>
    <w:rsid w:val="00702D86"/>
    <w:rsid w:val="00704EAD"/>
    <w:rsid w:val="00704FC8"/>
    <w:rsid w:val="007050DB"/>
    <w:rsid w:val="00705160"/>
    <w:rsid w:val="007067B3"/>
    <w:rsid w:val="00707361"/>
    <w:rsid w:val="0071081D"/>
    <w:rsid w:val="00714EC5"/>
    <w:rsid w:val="00715B73"/>
    <w:rsid w:val="00716A45"/>
    <w:rsid w:val="0072143F"/>
    <w:rsid w:val="0072585E"/>
    <w:rsid w:val="007267D7"/>
    <w:rsid w:val="007270B8"/>
    <w:rsid w:val="00732689"/>
    <w:rsid w:val="0073292C"/>
    <w:rsid w:val="00736709"/>
    <w:rsid w:val="007368CD"/>
    <w:rsid w:val="00736E15"/>
    <w:rsid w:val="00737ACE"/>
    <w:rsid w:val="00740BC9"/>
    <w:rsid w:val="007413A2"/>
    <w:rsid w:val="00741518"/>
    <w:rsid w:val="0074152D"/>
    <w:rsid w:val="00741660"/>
    <w:rsid w:val="007424EC"/>
    <w:rsid w:val="00742D08"/>
    <w:rsid w:val="007437EE"/>
    <w:rsid w:val="00745BB8"/>
    <w:rsid w:val="00745BF7"/>
    <w:rsid w:val="007460DD"/>
    <w:rsid w:val="007469D8"/>
    <w:rsid w:val="0075004D"/>
    <w:rsid w:val="00750FEA"/>
    <w:rsid w:val="007513DE"/>
    <w:rsid w:val="00751CF6"/>
    <w:rsid w:val="00752965"/>
    <w:rsid w:val="00753390"/>
    <w:rsid w:val="00755675"/>
    <w:rsid w:val="007558EC"/>
    <w:rsid w:val="00755E31"/>
    <w:rsid w:val="00757130"/>
    <w:rsid w:val="007603F9"/>
    <w:rsid w:val="00761951"/>
    <w:rsid w:val="00762569"/>
    <w:rsid w:val="00762987"/>
    <w:rsid w:val="00764825"/>
    <w:rsid w:val="007661A3"/>
    <w:rsid w:val="00766C39"/>
    <w:rsid w:val="0076712D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6"/>
    <w:rsid w:val="00781B0C"/>
    <w:rsid w:val="0078269E"/>
    <w:rsid w:val="0078536F"/>
    <w:rsid w:val="00786A5B"/>
    <w:rsid w:val="007921B8"/>
    <w:rsid w:val="00792529"/>
    <w:rsid w:val="007946BC"/>
    <w:rsid w:val="00794EF6"/>
    <w:rsid w:val="00796948"/>
    <w:rsid w:val="00797936"/>
    <w:rsid w:val="007A0740"/>
    <w:rsid w:val="007A153C"/>
    <w:rsid w:val="007A1C60"/>
    <w:rsid w:val="007A2379"/>
    <w:rsid w:val="007A4FC9"/>
    <w:rsid w:val="007A66A2"/>
    <w:rsid w:val="007A67CD"/>
    <w:rsid w:val="007A76B8"/>
    <w:rsid w:val="007B1298"/>
    <w:rsid w:val="007B2020"/>
    <w:rsid w:val="007B2E73"/>
    <w:rsid w:val="007B5AC7"/>
    <w:rsid w:val="007B6D79"/>
    <w:rsid w:val="007B72DB"/>
    <w:rsid w:val="007C0E45"/>
    <w:rsid w:val="007C11C0"/>
    <w:rsid w:val="007C255C"/>
    <w:rsid w:val="007C4A4C"/>
    <w:rsid w:val="007C4F93"/>
    <w:rsid w:val="007C65A1"/>
    <w:rsid w:val="007C6B6E"/>
    <w:rsid w:val="007C7A67"/>
    <w:rsid w:val="007D0898"/>
    <w:rsid w:val="007D40B4"/>
    <w:rsid w:val="007D420B"/>
    <w:rsid w:val="007D44EE"/>
    <w:rsid w:val="007D4D90"/>
    <w:rsid w:val="007D598A"/>
    <w:rsid w:val="007D61CD"/>
    <w:rsid w:val="007D7C4D"/>
    <w:rsid w:val="007D7D26"/>
    <w:rsid w:val="007E0248"/>
    <w:rsid w:val="007E1203"/>
    <w:rsid w:val="007E1552"/>
    <w:rsid w:val="007E3971"/>
    <w:rsid w:val="007E4217"/>
    <w:rsid w:val="007E6062"/>
    <w:rsid w:val="007F21C3"/>
    <w:rsid w:val="007F4A6C"/>
    <w:rsid w:val="007F5886"/>
    <w:rsid w:val="007F6907"/>
    <w:rsid w:val="007F7A82"/>
    <w:rsid w:val="007F7E81"/>
    <w:rsid w:val="0080039D"/>
    <w:rsid w:val="00801722"/>
    <w:rsid w:val="00802188"/>
    <w:rsid w:val="008021BB"/>
    <w:rsid w:val="0080234A"/>
    <w:rsid w:val="00803612"/>
    <w:rsid w:val="0080425A"/>
    <w:rsid w:val="00804BDF"/>
    <w:rsid w:val="00804E9D"/>
    <w:rsid w:val="00810121"/>
    <w:rsid w:val="008123E9"/>
    <w:rsid w:val="00812947"/>
    <w:rsid w:val="00812BCB"/>
    <w:rsid w:val="008138A2"/>
    <w:rsid w:val="00813F42"/>
    <w:rsid w:val="00814ECB"/>
    <w:rsid w:val="00816E39"/>
    <w:rsid w:val="0081729E"/>
    <w:rsid w:val="00821BC5"/>
    <w:rsid w:val="00822553"/>
    <w:rsid w:val="008228B7"/>
    <w:rsid w:val="008237EC"/>
    <w:rsid w:val="008258BC"/>
    <w:rsid w:val="008277C3"/>
    <w:rsid w:val="00827C93"/>
    <w:rsid w:val="00827E52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2A27"/>
    <w:rsid w:val="00845FD2"/>
    <w:rsid w:val="008462BC"/>
    <w:rsid w:val="00846668"/>
    <w:rsid w:val="0084714C"/>
    <w:rsid w:val="00847351"/>
    <w:rsid w:val="008476EF"/>
    <w:rsid w:val="00851382"/>
    <w:rsid w:val="00851971"/>
    <w:rsid w:val="0085266A"/>
    <w:rsid w:val="008549ED"/>
    <w:rsid w:val="00855272"/>
    <w:rsid w:val="00855D6D"/>
    <w:rsid w:val="00856B20"/>
    <w:rsid w:val="008571A0"/>
    <w:rsid w:val="008578D0"/>
    <w:rsid w:val="0086027B"/>
    <w:rsid w:val="00860C7F"/>
    <w:rsid w:val="008630D7"/>
    <w:rsid w:val="00867398"/>
    <w:rsid w:val="008706CE"/>
    <w:rsid w:val="0087119E"/>
    <w:rsid w:val="008711F6"/>
    <w:rsid w:val="00872532"/>
    <w:rsid w:val="00872980"/>
    <w:rsid w:val="008733DF"/>
    <w:rsid w:val="00875698"/>
    <w:rsid w:val="00877EA6"/>
    <w:rsid w:val="008830F4"/>
    <w:rsid w:val="008831E9"/>
    <w:rsid w:val="00884035"/>
    <w:rsid w:val="0088437A"/>
    <w:rsid w:val="00884961"/>
    <w:rsid w:val="0088669E"/>
    <w:rsid w:val="00886787"/>
    <w:rsid w:val="00886B87"/>
    <w:rsid w:val="00886CD4"/>
    <w:rsid w:val="00890E65"/>
    <w:rsid w:val="0089219E"/>
    <w:rsid w:val="00892473"/>
    <w:rsid w:val="00893729"/>
    <w:rsid w:val="008938C5"/>
    <w:rsid w:val="00895C76"/>
    <w:rsid w:val="00896075"/>
    <w:rsid w:val="00896148"/>
    <w:rsid w:val="0089665C"/>
    <w:rsid w:val="008967BA"/>
    <w:rsid w:val="008969FA"/>
    <w:rsid w:val="00897445"/>
    <w:rsid w:val="008974AD"/>
    <w:rsid w:val="008A21AA"/>
    <w:rsid w:val="008A4D9C"/>
    <w:rsid w:val="008A5A09"/>
    <w:rsid w:val="008A5FDC"/>
    <w:rsid w:val="008A667A"/>
    <w:rsid w:val="008A6DEE"/>
    <w:rsid w:val="008A7845"/>
    <w:rsid w:val="008A79D7"/>
    <w:rsid w:val="008B3C93"/>
    <w:rsid w:val="008B4284"/>
    <w:rsid w:val="008B4929"/>
    <w:rsid w:val="008B4BD0"/>
    <w:rsid w:val="008C0123"/>
    <w:rsid w:val="008C3012"/>
    <w:rsid w:val="008C76B1"/>
    <w:rsid w:val="008D0F67"/>
    <w:rsid w:val="008D12AA"/>
    <w:rsid w:val="008D157B"/>
    <w:rsid w:val="008D36CC"/>
    <w:rsid w:val="008D4F5E"/>
    <w:rsid w:val="008D5234"/>
    <w:rsid w:val="008D54F0"/>
    <w:rsid w:val="008E145E"/>
    <w:rsid w:val="008E31F6"/>
    <w:rsid w:val="008E3918"/>
    <w:rsid w:val="008E3F58"/>
    <w:rsid w:val="008E43A1"/>
    <w:rsid w:val="008E4929"/>
    <w:rsid w:val="008E4ACF"/>
    <w:rsid w:val="008E4DC8"/>
    <w:rsid w:val="008E7635"/>
    <w:rsid w:val="008F0D70"/>
    <w:rsid w:val="008F105C"/>
    <w:rsid w:val="008F12DD"/>
    <w:rsid w:val="008F1769"/>
    <w:rsid w:val="008F1E4C"/>
    <w:rsid w:val="008F26A1"/>
    <w:rsid w:val="008F297D"/>
    <w:rsid w:val="008F374B"/>
    <w:rsid w:val="008F398E"/>
    <w:rsid w:val="008F4186"/>
    <w:rsid w:val="008F58EC"/>
    <w:rsid w:val="008F6CFF"/>
    <w:rsid w:val="008F77A8"/>
    <w:rsid w:val="008F7DC0"/>
    <w:rsid w:val="00900652"/>
    <w:rsid w:val="00901DC2"/>
    <w:rsid w:val="00901EB0"/>
    <w:rsid w:val="00910516"/>
    <w:rsid w:val="00910620"/>
    <w:rsid w:val="009126B0"/>
    <w:rsid w:val="00913C35"/>
    <w:rsid w:val="0091592B"/>
    <w:rsid w:val="00915A8F"/>
    <w:rsid w:val="009166F0"/>
    <w:rsid w:val="00917A52"/>
    <w:rsid w:val="00921613"/>
    <w:rsid w:val="00921651"/>
    <w:rsid w:val="009219FE"/>
    <w:rsid w:val="00921CA0"/>
    <w:rsid w:val="00922845"/>
    <w:rsid w:val="00923179"/>
    <w:rsid w:val="009235BA"/>
    <w:rsid w:val="0093040A"/>
    <w:rsid w:val="00930618"/>
    <w:rsid w:val="00932539"/>
    <w:rsid w:val="00933367"/>
    <w:rsid w:val="00933D65"/>
    <w:rsid w:val="00933DD4"/>
    <w:rsid w:val="00933E54"/>
    <w:rsid w:val="00934059"/>
    <w:rsid w:val="00934B15"/>
    <w:rsid w:val="009401F3"/>
    <w:rsid w:val="00942F10"/>
    <w:rsid w:val="0094439E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75C"/>
    <w:rsid w:val="0096236D"/>
    <w:rsid w:val="00964FA5"/>
    <w:rsid w:val="0096582F"/>
    <w:rsid w:val="00967BB3"/>
    <w:rsid w:val="00973FE4"/>
    <w:rsid w:val="0097400A"/>
    <w:rsid w:val="00976462"/>
    <w:rsid w:val="009775E2"/>
    <w:rsid w:val="00977A7E"/>
    <w:rsid w:val="00980268"/>
    <w:rsid w:val="0098092C"/>
    <w:rsid w:val="00981EA7"/>
    <w:rsid w:val="00983D07"/>
    <w:rsid w:val="0098523F"/>
    <w:rsid w:val="00985F73"/>
    <w:rsid w:val="0098658D"/>
    <w:rsid w:val="00987AB5"/>
    <w:rsid w:val="00987BC6"/>
    <w:rsid w:val="0099001C"/>
    <w:rsid w:val="0099409C"/>
    <w:rsid w:val="0099442B"/>
    <w:rsid w:val="009953EC"/>
    <w:rsid w:val="009A177C"/>
    <w:rsid w:val="009A2EFE"/>
    <w:rsid w:val="009A3543"/>
    <w:rsid w:val="009A4219"/>
    <w:rsid w:val="009A5278"/>
    <w:rsid w:val="009A5674"/>
    <w:rsid w:val="009A5B84"/>
    <w:rsid w:val="009A6546"/>
    <w:rsid w:val="009A6570"/>
    <w:rsid w:val="009B0801"/>
    <w:rsid w:val="009B0891"/>
    <w:rsid w:val="009B0B09"/>
    <w:rsid w:val="009B107C"/>
    <w:rsid w:val="009B1763"/>
    <w:rsid w:val="009B2DE8"/>
    <w:rsid w:val="009B471C"/>
    <w:rsid w:val="009B4BA0"/>
    <w:rsid w:val="009B5B17"/>
    <w:rsid w:val="009B76C1"/>
    <w:rsid w:val="009C139C"/>
    <w:rsid w:val="009C203B"/>
    <w:rsid w:val="009C2E0F"/>
    <w:rsid w:val="009C36F6"/>
    <w:rsid w:val="009C5345"/>
    <w:rsid w:val="009C591C"/>
    <w:rsid w:val="009C5988"/>
    <w:rsid w:val="009C60DD"/>
    <w:rsid w:val="009C6E24"/>
    <w:rsid w:val="009D02E0"/>
    <w:rsid w:val="009D139E"/>
    <w:rsid w:val="009D15A0"/>
    <w:rsid w:val="009D1E89"/>
    <w:rsid w:val="009D2BBC"/>
    <w:rsid w:val="009D3348"/>
    <w:rsid w:val="009D39EE"/>
    <w:rsid w:val="009D518D"/>
    <w:rsid w:val="009D53CE"/>
    <w:rsid w:val="009D63C0"/>
    <w:rsid w:val="009D65CF"/>
    <w:rsid w:val="009D6A08"/>
    <w:rsid w:val="009E04CA"/>
    <w:rsid w:val="009E1A2B"/>
    <w:rsid w:val="009E32F3"/>
    <w:rsid w:val="009E5581"/>
    <w:rsid w:val="009E5596"/>
    <w:rsid w:val="009E59AA"/>
    <w:rsid w:val="009E6A09"/>
    <w:rsid w:val="009E6E28"/>
    <w:rsid w:val="009E7FA1"/>
    <w:rsid w:val="009F09CC"/>
    <w:rsid w:val="009F14A9"/>
    <w:rsid w:val="009F1E8D"/>
    <w:rsid w:val="009F3595"/>
    <w:rsid w:val="009F468D"/>
    <w:rsid w:val="009F46AD"/>
    <w:rsid w:val="00A00861"/>
    <w:rsid w:val="00A009B3"/>
    <w:rsid w:val="00A00D6D"/>
    <w:rsid w:val="00A0145C"/>
    <w:rsid w:val="00A01B79"/>
    <w:rsid w:val="00A02168"/>
    <w:rsid w:val="00A02744"/>
    <w:rsid w:val="00A03CD4"/>
    <w:rsid w:val="00A06A3E"/>
    <w:rsid w:val="00A07860"/>
    <w:rsid w:val="00A07911"/>
    <w:rsid w:val="00A12AFE"/>
    <w:rsid w:val="00A13D4F"/>
    <w:rsid w:val="00A14CF6"/>
    <w:rsid w:val="00A1576E"/>
    <w:rsid w:val="00A15D9A"/>
    <w:rsid w:val="00A17B3F"/>
    <w:rsid w:val="00A17C97"/>
    <w:rsid w:val="00A21013"/>
    <w:rsid w:val="00A21E4A"/>
    <w:rsid w:val="00A227BB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30B85"/>
    <w:rsid w:val="00A31B4C"/>
    <w:rsid w:val="00A344B5"/>
    <w:rsid w:val="00A36291"/>
    <w:rsid w:val="00A366DF"/>
    <w:rsid w:val="00A3759B"/>
    <w:rsid w:val="00A425A9"/>
    <w:rsid w:val="00A42F56"/>
    <w:rsid w:val="00A43E68"/>
    <w:rsid w:val="00A447EA"/>
    <w:rsid w:val="00A4697A"/>
    <w:rsid w:val="00A50662"/>
    <w:rsid w:val="00A51142"/>
    <w:rsid w:val="00A51589"/>
    <w:rsid w:val="00A51C8B"/>
    <w:rsid w:val="00A532D8"/>
    <w:rsid w:val="00A53679"/>
    <w:rsid w:val="00A53C3E"/>
    <w:rsid w:val="00A54560"/>
    <w:rsid w:val="00A54FFB"/>
    <w:rsid w:val="00A5595B"/>
    <w:rsid w:val="00A55F01"/>
    <w:rsid w:val="00A5607E"/>
    <w:rsid w:val="00A57634"/>
    <w:rsid w:val="00A64488"/>
    <w:rsid w:val="00A65F96"/>
    <w:rsid w:val="00A6650B"/>
    <w:rsid w:val="00A66541"/>
    <w:rsid w:val="00A67119"/>
    <w:rsid w:val="00A70C4C"/>
    <w:rsid w:val="00A71922"/>
    <w:rsid w:val="00A73640"/>
    <w:rsid w:val="00A7474E"/>
    <w:rsid w:val="00A748DE"/>
    <w:rsid w:val="00A751D4"/>
    <w:rsid w:val="00A7522F"/>
    <w:rsid w:val="00A7777A"/>
    <w:rsid w:val="00A804A4"/>
    <w:rsid w:val="00A82F68"/>
    <w:rsid w:val="00A83366"/>
    <w:rsid w:val="00A833BA"/>
    <w:rsid w:val="00A85A60"/>
    <w:rsid w:val="00A86B64"/>
    <w:rsid w:val="00A87673"/>
    <w:rsid w:val="00A90916"/>
    <w:rsid w:val="00A91A97"/>
    <w:rsid w:val="00A9216F"/>
    <w:rsid w:val="00A9499E"/>
    <w:rsid w:val="00A966D2"/>
    <w:rsid w:val="00A97D3B"/>
    <w:rsid w:val="00AA04C9"/>
    <w:rsid w:val="00AA0B50"/>
    <w:rsid w:val="00AA0F9D"/>
    <w:rsid w:val="00AA14DA"/>
    <w:rsid w:val="00AA31A6"/>
    <w:rsid w:val="00AA43BF"/>
    <w:rsid w:val="00AA5EAB"/>
    <w:rsid w:val="00AA740E"/>
    <w:rsid w:val="00AB0A99"/>
    <w:rsid w:val="00AB11C5"/>
    <w:rsid w:val="00AB1B3A"/>
    <w:rsid w:val="00AB2705"/>
    <w:rsid w:val="00AB42FB"/>
    <w:rsid w:val="00AB53E0"/>
    <w:rsid w:val="00AB7A65"/>
    <w:rsid w:val="00AC117E"/>
    <w:rsid w:val="00AC1A8F"/>
    <w:rsid w:val="00AC1AE9"/>
    <w:rsid w:val="00AC301C"/>
    <w:rsid w:val="00AC351B"/>
    <w:rsid w:val="00AC38B1"/>
    <w:rsid w:val="00AC4BD0"/>
    <w:rsid w:val="00AC5754"/>
    <w:rsid w:val="00AC57A7"/>
    <w:rsid w:val="00AC7FAF"/>
    <w:rsid w:val="00AD0667"/>
    <w:rsid w:val="00AD0A05"/>
    <w:rsid w:val="00AD0BFC"/>
    <w:rsid w:val="00AD0DEB"/>
    <w:rsid w:val="00AD37A5"/>
    <w:rsid w:val="00AD501D"/>
    <w:rsid w:val="00AD54A6"/>
    <w:rsid w:val="00AD65E6"/>
    <w:rsid w:val="00AD7C91"/>
    <w:rsid w:val="00AD7F17"/>
    <w:rsid w:val="00AE02A0"/>
    <w:rsid w:val="00AE2423"/>
    <w:rsid w:val="00AE34AC"/>
    <w:rsid w:val="00AE3BE2"/>
    <w:rsid w:val="00AE55CC"/>
    <w:rsid w:val="00AF0D07"/>
    <w:rsid w:val="00AF1088"/>
    <w:rsid w:val="00AF21F1"/>
    <w:rsid w:val="00AF38B5"/>
    <w:rsid w:val="00AF711E"/>
    <w:rsid w:val="00AF751E"/>
    <w:rsid w:val="00B000C4"/>
    <w:rsid w:val="00B002EC"/>
    <w:rsid w:val="00B03257"/>
    <w:rsid w:val="00B03570"/>
    <w:rsid w:val="00B03D76"/>
    <w:rsid w:val="00B04243"/>
    <w:rsid w:val="00B05AF6"/>
    <w:rsid w:val="00B0654E"/>
    <w:rsid w:val="00B07EF5"/>
    <w:rsid w:val="00B07FED"/>
    <w:rsid w:val="00B1049D"/>
    <w:rsid w:val="00B10BBD"/>
    <w:rsid w:val="00B11087"/>
    <w:rsid w:val="00B11885"/>
    <w:rsid w:val="00B12AEB"/>
    <w:rsid w:val="00B13E17"/>
    <w:rsid w:val="00B14F30"/>
    <w:rsid w:val="00B160A8"/>
    <w:rsid w:val="00B174FD"/>
    <w:rsid w:val="00B22629"/>
    <w:rsid w:val="00B237CD"/>
    <w:rsid w:val="00B23A16"/>
    <w:rsid w:val="00B256DE"/>
    <w:rsid w:val="00B269F5"/>
    <w:rsid w:val="00B26B1A"/>
    <w:rsid w:val="00B27444"/>
    <w:rsid w:val="00B306AA"/>
    <w:rsid w:val="00B30F1D"/>
    <w:rsid w:val="00B31DDD"/>
    <w:rsid w:val="00B31F9F"/>
    <w:rsid w:val="00B33456"/>
    <w:rsid w:val="00B34C3D"/>
    <w:rsid w:val="00B35143"/>
    <w:rsid w:val="00B35835"/>
    <w:rsid w:val="00B361C1"/>
    <w:rsid w:val="00B3666B"/>
    <w:rsid w:val="00B37C9E"/>
    <w:rsid w:val="00B40856"/>
    <w:rsid w:val="00B44917"/>
    <w:rsid w:val="00B46707"/>
    <w:rsid w:val="00B50D1B"/>
    <w:rsid w:val="00B51AFE"/>
    <w:rsid w:val="00B52D47"/>
    <w:rsid w:val="00B5440A"/>
    <w:rsid w:val="00B545FF"/>
    <w:rsid w:val="00B54C70"/>
    <w:rsid w:val="00B5512A"/>
    <w:rsid w:val="00B55DA2"/>
    <w:rsid w:val="00B55F5B"/>
    <w:rsid w:val="00B56BEF"/>
    <w:rsid w:val="00B651DA"/>
    <w:rsid w:val="00B6705D"/>
    <w:rsid w:val="00B67E25"/>
    <w:rsid w:val="00B738FC"/>
    <w:rsid w:val="00B76390"/>
    <w:rsid w:val="00B7752C"/>
    <w:rsid w:val="00B77929"/>
    <w:rsid w:val="00B80BF6"/>
    <w:rsid w:val="00B80F37"/>
    <w:rsid w:val="00B82E43"/>
    <w:rsid w:val="00B852AC"/>
    <w:rsid w:val="00B85932"/>
    <w:rsid w:val="00B85D18"/>
    <w:rsid w:val="00B86BD0"/>
    <w:rsid w:val="00B9061F"/>
    <w:rsid w:val="00B94AB0"/>
    <w:rsid w:val="00BA0D67"/>
    <w:rsid w:val="00BA190A"/>
    <w:rsid w:val="00BA1DD1"/>
    <w:rsid w:val="00BA411C"/>
    <w:rsid w:val="00BA764A"/>
    <w:rsid w:val="00BA7E8B"/>
    <w:rsid w:val="00BB06F5"/>
    <w:rsid w:val="00BB098F"/>
    <w:rsid w:val="00BB10F5"/>
    <w:rsid w:val="00BB11B1"/>
    <w:rsid w:val="00BB23BC"/>
    <w:rsid w:val="00BB2642"/>
    <w:rsid w:val="00BB5B10"/>
    <w:rsid w:val="00BB62C7"/>
    <w:rsid w:val="00BB6D8C"/>
    <w:rsid w:val="00BB6EBA"/>
    <w:rsid w:val="00BB6F10"/>
    <w:rsid w:val="00BC19C8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453E"/>
    <w:rsid w:val="00BD58B0"/>
    <w:rsid w:val="00BE02D9"/>
    <w:rsid w:val="00BE2636"/>
    <w:rsid w:val="00BE5310"/>
    <w:rsid w:val="00BE7FC9"/>
    <w:rsid w:val="00BF00E9"/>
    <w:rsid w:val="00BF01D7"/>
    <w:rsid w:val="00BF08A7"/>
    <w:rsid w:val="00BF2E99"/>
    <w:rsid w:val="00BF3F48"/>
    <w:rsid w:val="00BF46F5"/>
    <w:rsid w:val="00BF47AE"/>
    <w:rsid w:val="00BF4E85"/>
    <w:rsid w:val="00BF500D"/>
    <w:rsid w:val="00BF517E"/>
    <w:rsid w:val="00BF66DA"/>
    <w:rsid w:val="00BF7875"/>
    <w:rsid w:val="00BF78E3"/>
    <w:rsid w:val="00BF7F2B"/>
    <w:rsid w:val="00C01207"/>
    <w:rsid w:val="00C02AC2"/>
    <w:rsid w:val="00C03ACD"/>
    <w:rsid w:val="00C0532C"/>
    <w:rsid w:val="00C06ABF"/>
    <w:rsid w:val="00C10693"/>
    <w:rsid w:val="00C12753"/>
    <w:rsid w:val="00C13B28"/>
    <w:rsid w:val="00C13D98"/>
    <w:rsid w:val="00C141F7"/>
    <w:rsid w:val="00C14DAC"/>
    <w:rsid w:val="00C15A3A"/>
    <w:rsid w:val="00C1728C"/>
    <w:rsid w:val="00C205B3"/>
    <w:rsid w:val="00C20C0E"/>
    <w:rsid w:val="00C20D13"/>
    <w:rsid w:val="00C21B53"/>
    <w:rsid w:val="00C2291B"/>
    <w:rsid w:val="00C22AB9"/>
    <w:rsid w:val="00C23215"/>
    <w:rsid w:val="00C23307"/>
    <w:rsid w:val="00C315CE"/>
    <w:rsid w:val="00C341D4"/>
    <w:rsid w:val="00C34A26"/>
    <w:rsid w:val="00C379E5"/>
    <w:rsid w:val="00C40048"/>
    <w:rsid w:val="00C427B6"/>
    <w:rsid w:val="00C429C9"/>
    <w:rsid w:val="00C42CD1"/>
    <w:rsid w:val="00C442DB"/>
    <w:rsid w:val="00C44553"/>
    <w:rsid w:val="00C46554"/>
    <w:rsid w:val="00C46876"/>
    <w:rsid w:val="00C51B41"/>
    <w:rsid w:val="00C5440C"/>
    <w:rsid w:val="00C56238"/>
    <w:rsid w:val="00C57170"/>
    <w:rsid w:val="00C60192"/>
    <w:rsid w:val="00C609A3"/>
    <w:rsid w:val="00C61788"/>
    <w:rsid w:val="00C64AFD"/>
    <w:rsid w:val="00C6534F"/>
    <w:rsid w:val="00C6650E"/>
    <w:rsid w:val="00C715BC"/>
    <w:rsid w:val="00C72C11"/>
    <w:rsid w:val="00C755C6"/>
    <w:rsid w:val="00C770D8"/>
    <w:rsid w:val="00C846B6"/>
    <w:rsid w:val="00C84987"/>
    <w:rsid w:val="00C84BEA"/>
    <w:rsid w:val="00C84EDD"/>
    <w:rsid w:val="00C85DCE"/>
    <w:rsid w:val="00C85FC2"/>
    <w:rsid w:val="00C86C4F"/>
    <w:rsid w:val="00C86F20"/>
    <w:rsid w:val="00C8713A"/>
    <w:rsid w:val="00C8799B"/>
    <w:rsid w:val="00C87B0F"/>
    <w:rsid w:val="00C9113E"/>
    <w:rsid w:val="00C916C1"/>
    <w:rsid w:val="00C919A7"/>
    <w:rsid w:val="00C919C0"/>
    <w:rsid w:val="00C93D90"/>
    <w:rsid w:val="00C967C7"/>
    <w:rsid w:val="00CA1086"/>
    <w:rsid w:val="00CA24FA"/>
    <w:rsid w:val="00CA3B85"/>
    <w:rsid w:val="00CA4297"/>
    <w:rsid w:val="00CA42AC"/>
    <w:rsid w:val="00CA55A9"/>
    <w:rsid w:val="00CA5B4A"/>
    <w:rsid w:val="00CB0D4F"/>
    <w:rsid w:val="00CB2913"/>
    <w:rsid w:val="00CB2AE6"/>
    <w:rsid w:val="00CB42FE"/>
    <w:rsid w:val="00CB4861"/>
    <w:rsid w:val="00CB61B7"/>
    <w:rsid w:val="00CB7DC5"/>
    <w:rsid w:val="00CC02C7"/>
    <w:rsid w:val="00CC1D8F"/>
    <w:rsid w:val="00CC30A7"/>
    <w:rsid w:val="00CC40D9"/>
    <w:rsid w:val="00CC440D"/>
    <w:rsid w:val="00CC4C77"/>
    <w:rsid w:val="00CC555B"/>
    <w:rsid w:val="00CC77DF"/>
    <w:rsid w:val="00CC7FBF"/>
    <w:rsid w:val="00CD061E"/>
    <w:rsid w:val="00CD24DB"/>
    <w:rsid w:val="00CD75AD"/>
    <w:rsid w:val="00CE03C7"/>
    <w:rsid w:val="00CE0598"/>
    <w:rsid w:val="00CE3956"/>
    <w:rsid w:val="00CE46BC"/>
    <w:rsid w:val="00CE4E85"/>
    <w:rsid w:val="00CE64E1"/>
    <w:rsid w:val="00CE7F6B"/>
    <w:rsid w:val="00CF1D21"/>
    <w:rsid w:val="00CF2460"/>
    <w:rsid w:val="00CF4EB5"/>
    <w:rsid w:val="00CF6E82"/>
    <w:rsid w:val="00D0021F"/>
    <w:rsid w:val="00D024C4"/>
    <w:rsid w:val="00D046EC"/>
    <w:rsid w:val="00D056D7"/>
    <w:rsid w:val="00D06A58"/>
    <w:rsid w:val="00D10776"/>
    <w:rsid w:val="00D11648"/>
    <w:rsid w:val="00D1233F"/>
    <w:rsid w:val="00D13583"/>
    <w:rsid w:val="00D14AD8"/>
    <w:rsid w:val="00D14F3F"/>
    <w:rsid w:val="00D21819"/>
    <w:rsid w:val="00D22DAF"/>
    <w:rsid w:val="00D23889"/>
    <w:rsid w:val="00D248F0"/>
    <w:rsid w:val="00D2516A"/>
    <w:rsid w:val="00D25999"/>
    <w:rsid w:val="00D26AE7"/>
    <w:rsid w:val="00D27019"/>
    <w:rsid w:val="00D27175"/>
    <w:rsid w:val="00D30BCF"/>
    <w:rsid w:val="00D312EC"/>
    <w:rsid w:val="00D317E2"/>
    <w:rsid w:val="00D32426"/>
    <w:rsid w:val="00D343CD"/>
    <w:rsid w:val="00D34431"/>
    <w:rsid w:val="00D3657F"/>
    <w:rsid w:val="00D36AF2"/>
    <w:rsid w:val="00D37717"/>
    <w:rsid w:val="00D37B92"/>
    <w:rsid w:val="00D432A0"/>
    <w:rsid w:val="00D459DF"/>
    <w:rsid w:val="00D4696A"/>
    <w:rsid w:val="00D46CAA"/>
    <w:rsid w:val="00D501C6"/>
    <w:rsid w:val="00D50B9C"/>
    <w:rsid w:val="00D514A5"/>
    <w:rsid w:val="00D5231A"/>
    <w:rsid w:val="00D52A5A"/>
    <w:rsid w:val="00D52E22"/>
    <w:rsid w:val="00D52E72"/>
    <w:rsid w:val="00D53514"/>
    <w:rsid w:val="00D53659"/>
    <w:rsid w:val="00D5491B"/>
    <w:rsid w:val="00D60B2A"/>
    <w:rsid w:val="00D61210"/>
    <w:rsid w:val="00D61706"/>
    <w:rsid w:val="00D6238B"/>
    <w:rsid w:val="00D64766"/>
    <w:rsid w:val="00D659AE"/>
    <w:rsid w:val="00D66B61"/>
    <w:rsid w:val="00D70B76"/>
    <w:rsid w:val="00D73934"/>
    <w:rsid w:val="00D7439E"/>
    <w:rsid w:val="00D74480"/>
    <w:rsid w:val="00D77B7B"/>
    <w:rsid w:val="00D80E06"/>
    <w:rsid w:val="00D81BFF"/>
    <w:rsid w:val="00D82F48"/>
    <w:rsid w:val="00D83A15"/>
    <w:rsid w:val="00D8464D"/>
    <w:rsid w:val="00D8661A"/>
    <w:rsid w:val="00D91D22"/>
    <w:rsid w:val="00D925C0"/>
    <w:rsid w:val="00D928F2"/>
    <w:rsid w:val="00D93E6E"/>
    <w:rsid w:val="00D94683"/>
    <w:rsid w:val="00D952B2"/>
    <w:rsid w:val="00D95ECF"/>
    <w:rsid w:val="00D97564"/>
    <w:rsid w:val="00D9795E"/>
    <w:rsid w:val="00DA16BD"/>
    <w:rsid w:val="00DA2C02"/>
    <w:rsid w:val="00DA3BF7"/>
    <w:rsid w:val="00DA3C16"/>
    <w:rsid w:val="00DA3D99"/>
    <w:rsid w:val="00DA4660"/>
    <w:rsid w:val="00DA7DD0"/>
    <w:rsid w:val="00DB0546"/>
    <w:rsid w:val="00DB12FA"/>
    <w:rsid w:val="00DB2A70"/>
    <w:rsid w:val="00DB3E58"/>
    <w:rsid w:val="00DB406C"/>
    <w:rsid w:val="00DB6C6C"/>
    <w:rsid w:val="00DB74B3"/>
    <w:rsid w:val="00DC2588"/>
    <w:rsid w:val="00DC2B6C"/>
    <w:rsid w:val="00DC6BBB"/>
    <w:rsid w:val="00DD109B"/>
    <w:rsid w:val="00DD272E"/>
    <w:rsid w:val="00DD27E1"/>
    <w:rsid w:val="00DD2FCF"/>
    <w:rsid w:val="00DD3028"/>
    <w:rsid w:val="00DD3B80"/>
    <w:rsid w:val="00DD485D"/>
    <w:rsid w:val="00DD602F"/>
    <w:rsid w:val="00DD6208"/>
    <w:rsid w:val="00DD65D2"/>
    <w:rsid w:val="00DE02D4"/>
    <w:rsid w:val="00DE2C47"/>
    <w:rsid w:val="00DE2E8E"/>
    <w:rsid w:val="00DE6190"/>
    <w:rsid w:val="00DE65CC"/>
    <w:rsid w:val="00DE78C4"/>
    <w:rsid w:val="00DF08FA"/>
    <w:rsid w:val="00DF0BFC"/>
    <w:rsid w:val="00DF1108"/>
    <w:rsid w:val="00DF4597"/>
    <w:rsid w:val="00DF5006"/>
    <w:rsid w:val="00DF6111"/>
    <w:rsid w:val="00DF62DA"/>
    <w:rsid w:val="00DF6610"/>
    <w:rsid w:val="00DF71BF"/>
    <w:rsid w:val="00DF7E99"/>
    <w:rsid w:val="00E01370"/>
    <w:rsid w:val="00E01A9B"/>
    <w:rsid w:val="00E04BBB"/>
    <w:rsid w:val="00E06B55"/>
    <w:rsid w:val="00E07224"/>
    <w:rsid w:val="00E10D07"/>
    <w:rsid w:val="00E128B3"/>
    <w:rsid w:val="00E13043"/>
    <w:rsid w:val="00E13857"/>
    <w:rsid w:val="00E13A6A"/>
    <w:rsid w:val="00E13E14"/>
    <w:rsid w:val="00E149CC"/>
    <w:rsid w:val="00E15D3A"/>
    <w:rsid w:val="00E17FE9"/>
    <w:rsid w:val="00E209A5"/>
    <w:rsid w:val="00E21E97"/>
    <w:rsid w:val="00E22A8F"/>
    <w:rsid w:val="00E240E4"/>
    <w:rsid w:val="00E259F2"/>
    <w:rsid w:val="00E27E78"/>
    <w:rsid w:val="00E30CBC"/>
    <w:rsid w:val="00E314D0"/>
    <w:rsid w:val="00E32743"/>
    <w:rsid w:val="00E34A7D"/>
    <w:rsid w:val="00E34D75"/>
    <w:rsid w:val="00E36DE3"/>
    <w:rsid w:val="00E37074"/>
    <w:rsid w:val="00E4397E"/>
    <w:rsid w:val="00E43EC2"/>
    <w:rsid w:val="00E44C93"/>
    <w:rsid w:val="00E44D0C"/>
    <w:rsid w:val="00E45637"/>
    <w:rsid w:val="00E475DE"/>
    <w:rsid w:val="00E47801"/>
    <w:rsid w:val="00E5076A"/>
    <w:rsid w:val="00E513B9"/>
    <w:rsid w:val="00E518A7"/>
    <w:rsid w:val="00E51BEE"/>
    <w:rsid w:val="00E528D9"/>
    <w:rsid w:val="00E54AF4"/>
    <w:rsid w:val="00E54CEA"/>
    <w:rsid w:val="00E568A9"/>
    <w:rsid w:val="00E56B08"/>
    <w:rsid w:val="00E57135"/>
    <w:rsid w:val="00E57FEF"/>
    <w:rsid w:val="00E6082F"/>
    <w:rsid w:val="00E6122F"/>
    <w:rsid w:val="00E636E3"/>
    <w:rsid w:val="00E6408A"/>
    <w:rsid w:val="00E65444"/>
    <w:rsid w:val="00E65DCC"/>
    <w:rsid w:val="00E65DED"/>
    <w:rsid w:val="00E70106"/>
    <w:rsid w:val="00E7099D"/>
    <w:rsid w:val="00E70A17"/>
    <w:rsid w:val="00E7471A"/>
    <w:rsid w:val="00E74CB8"/>
    <w:rsid w:val="00E76FB5"/>
    <w:rsid w:val="00E77AA9"/>
    <w:rsid w:val="00E77D8C"/>
    <w:rsid w:val="00E77F9E"/>
    <w:rsid w:val="00E8130C"/>
    <w:rsid w:val="00E81678"/>
    <w:rsid w:val="00E82EAF"/>
    <w:rsid w:val="00E83958"/>
    <w:rsid w:val="00E8404E"/>
    <w:rsid w:val="00E85068"/>
    <w:rsid w:val="00E86C11"/>
    <w:rsid w:val="00E87348"/>
    <w:rsid w:val="00E87B8B"/>
    <w:rsid w:val="00E87BB5"/>
    <w:rsid w:val="00E90809"/>
    <w:rsid w:val="00E90A4E"/>
    <w:rsid w:val="00E90C62"/>
    <w:rsid w:val="00E9331E"/>
    <w:rsid w:val="00E93826"/>
    <w:rsid w:val="00E93F23"/>
    <w:rsid w:val="00E95CAD"/>
    <w:rsid w:val="00E96333"/>
    <w:rsid w:val="00E963E5"/>
    <w:rsid w:val="00E975E9"/>
    <w:rsid w:val="00EA0D4A"/>
    <w:rsid w:val="00EA1DF6"/>
    <w:rsid w:val="00EA1E6B"/>
    <w:rsid w:val="00EA23AE"/>
    <w:rsid w:val="00EA346A"/>
    <w:rsid w:val="00EA4992"/>
    <w:rsid w:val="00EA551C"/>
    <w:rsid w:val="00EA7A67"/>
    <w:rsid w:val="00EB10D0"/>
    <w:rsid w:val="00EB2567"/>
    <w:rsid w:val="00EB2A5D"/>
    <w:rsid w:val="00EB2CFD"/>
    <w:rsid w:val="00EB2E81"/>
    <w:rsid w:val="00EB3F8F"/>
    <w:rsid w:val="00EB4F38"/>
    <w:rsid w:val="00EB6E52"/>
    <w:rsid w:val="00EC008E"/>
    <w:rsid w:val="00EC04A0"/>
    <w:rsid w:val="00EC0A99"/>
    <w:rsid w:val="00EC11E8"/>
    <w:rsid w:val="00EC38FD"/>
    <w:rsid w:val="00EC49A1"/>
    <w:rsid w:val="00EC5CF7"/>
    <w:rsid w:val="00EC5D3A"/>
    <w:rsid w:val="00EC71B8"/>
    <w:rsid w:val="00EC7ADB"/>
    <w:rsid w:val="00ED09A4"/>
    <w:rsid w:val="00ED1805"/>
    <w:rsid w:val="00ED41BB"/>
    <w:rsid w:val="00ED41C1"/>
    <w:rsid w:val="00ED7621"/>
    <w:rsid w:val="00EE0C5F"/>
    <w:rsid w:val="00EE1840"/>
    <w:rsid w:val="00EE234D"/>
    <w:rsid w:val="00EE24FF"/>
    <w:rsid w:val="00EE325A"/>
    <w:rsid w:val="00EE374E"/>
    <w:rsid w:val="00EE4288"/>
    <w:rsid w:val="00EE6942"/>
    <w:rsid w:val="00EE7AB7"/>
    <w:rsid w:val="00EE7C88"/>
    <w:rsid w:val="00EF1FD7"/>
    <w:rsid w:val="00EF3127"/>
    <w:rsid w:val="00EF3830"/>
    <w:rsid w:val="00EF4E49"/>
    <w:rsid w:val="00EF652B"/>
    <w:rsid w:val="00EF78A3"/>
    <w:rsid w:val="00EF78B8"/>
    <w:rsid w:val="00EF7B7B"/>
    <w:rsid w:val="00F00C3A"/>
    <w:rsid w:val="00F059E7"/>
    <w:rsid w:val="00F073BE"/>
    <w:rsid w:val="00F10A1B"/>
    <w:rsid w:val="00F10B15"/>
    <w:rsid w:val="00F10D1A"/>
    <w:rsid w:val="00F11BFD"/>
    <w:rsid w:val="00F11C28"/>
    <w:rsid w:val="00F134E5"/>
    <w:rsid w:val="00F201DF"/>
    <w:rsid w:val="00F20F27"/>
    <w:rsid w:val="00F21025"/>
    <w:rsid w:val="00F215EB"/>
    <w:rsid w:val="00F216D2"/>
    <w:rsid w:val="00F22245"/>
    <w:rsid w:val="00F247F2"/>
    <w:rsid w:val="00F25B04"/>
    <w:rsid w:val="00F269B1"/>
    <w:rsid w:val="00F26BD0"/>
    <w:rsid w:val="00F30F13"/>
    <w:rsid w:val="00F34395"/>
    <w:rsid w:val="00F35A49"/>
    <w:rsid w:val="00F36B12"/>
    <w:rsid w:val="00F4109C"/>
    <w:rsid w:val="00F41BC4"/>
    <w:rsid w:val="00F425A3"/>
    <w:rsid w:val="00F433D8"/>
    <w:rsid w:val="00F44011"/>
    <w:rsid w:val="00F44038"/>
    <w:rsid w:val="00F448D7"/>
    <w:rsid w:val="00F45D4C"/>
    <w:rsid w:val="00F46186"/>
    <w:rsid w:val="00F524FB"/>
    <w:rsid w:val="00F525B4"/>
    <w:rsid w:val="00F5532B"/>
    <w:rsid w:val="00F55567"/>
    <w:rsid w:val="00F55FB4"/>
    <w:rsid w:val="00F56354"/>
    <w:rsid w:val="00F57092"/>
    <w:rsid w:val="00F57328"/>
    <w:rsid w:val="00F57CF0"/>
    <w:rsid w:val="00F60820"/>
    <w:rsid w:val="00F620AE"/>
    <w:rsid w:val="00F62687"/>
    <w:rsid w:val="00F62FF3"/>
    <w:rsid w:val="00F64C73"/>
    <w:rsid w:val="00F6563A"/>
    <w:rsid w:val="00F66ED4"/>
    <w:rsid w:val="00F72599"/>
    <w:rsid w:val="00F7288A"/>
    <w:rsid w:val="00F72EC6"/>
    <w:rsid w:val="00F735D8"/>
    <w:rsid w:val="00F7424E"/>
    <w:rsid w:val="00F749D3"/>
    <w:rsid w:val="00F756EC"/>
    <w:rsid w:val="00F75F24"/>
    <w:rsid w:val="00F761AD"/>
    <w:rsid w:val="00F76489"/>
    <w:rsid w:val="00F7665E"/>
    <w:rsid w:val="00F81029"/>
    <w:rsid w:val="00F81C21"/>
    <w:rsid w:val="00F83150"/>
    <w:rsid w:val="00F83640"/>
    <w:rsid w:val="00F8429C"/>
    <w:rsid w:val="00F858BD"/>
    <w:rsid w:val="00F86900"/>
    <w:rsid w:val="00F86B2D"/>
    <w:rsid w:val="00F90C7F"/>
    <w:rsid w:val="00F9570D"/>
    <w:rsid w:val="00F964CD"/>
    <w:rsid w:val="00F97E4A"/>
    <w:rsid w:val="00F97E8B"/>
    <w:rsid w:val="00FA1602"/>
    <w:rsid w:val="00FA2990"/>
    <w:rsid w:val="00FA30F3"/>
    <w:rsid w:val="00FA4331"/>
    <w:rsid w:val="00FA6C92"/>
    <w:rsid w:val="00FB05EB"/>
    <w:rsid w:val="00FB685E"/>
    <w:rsid w:val="00FB6FC7"/>
    <w:rsid w:val="00FC04B9"/>
    <w:rsid w:val="00FC0C4B"/>
    <w:rsid w:val="00FC2459"/>
    <w:rsid w:val="00FC4B09"/>
    <w:rsid w:val="00FC4EAE"/>
    <w:rsid w:val="00FC7748"/>
    <w:rsid w:val="00FD0904"/>
    <w:rsid w:val="00FD0FE6"/>
    <w:rsid w:val="00FD2E88"/>
    <w:rsid w:val="00FD54FB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ED"/>
    <w:rsid w:val="00FE73B3"/>
    <w:rsid w:val="00FF0A11"/>
    <w:rsid w:val="00FF14DC"/>
    <w:rsid w:val="00FF178A"/>
    <w:rsid w:val="00FF1BCE"/>
    <w:rsid w:val="00FF28AB"/>
    <w:rsid w:val="00FF3D8F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381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113</cp:revision>
  <cp:lastPrinted>2017-08-09T15:20:00Z</cp:lastPrinted>
  <dcterms:created xsi:type="dcterms:W3CDTF">2017-08-09T15:20:00Z</dcterms:created>
  <dcterms:modified xsi:type="dcterms:W3CDTF">2023-02-07T20:52:00Z</dcterms:modified>
</cp:coreProperties>
</file>