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D5429" w:rsidRPr="006D5429">
        <w:rPr>
          <w:sz w:val="22"/>
        </w:rPr>
        <w:t>Leila Cordeiro Cardoso Bastos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D5429">
        <w:rPr>
          <w:sz w:val="22"/>
        </w:rPr>
        <w:t>29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D5429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D5429">
        <w:rPr>
          <w:sz w:val="22"/>
        </w:rPr>
        <w:t>6</w:t>
      </w:r>
      <w:bookmarkStart w:id="0" w:name="_GoBack"/>
      <w:bookmarkEnd w:id="0"/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D5429">
        <w:rPr>
          <w:sz w:val="22"/>
        </w:rPr>
        <w:t>Topiramato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D78AF">
        <w:t>11.4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D78AF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D5429">
        <w:rPr>
          <w:noProof/>
          <w:sz w:val="24"/>
        </w:rPr>
        <w:t>6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01D" w:rsidRDefault="00F7701D">
      <w:r>
        <w:separator/>
      </w:r>
    </w:p>
  </w:endnote>
  <w:endnote w:type="continuationSeparator" w:id="0">
    <w:p w:rsidR="00F7701D" w:rsidRDefault="00F77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7701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01D" w:rsidRDefault="00F7701D">
      <w:r>
        <w:separator/>
      </w:r>
    </w:p>
  </w:footnote>
  <w:footnote w:type="continuationSeparator" w:id="0">
    <w:p w:rsidR="00F7701D" w:rsidRDefault="00F770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01D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53367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4611</cp:revision>
  <cp:lastPrinted>2022-03-24T14:28:00Z</cp:lastPrinted>
  <dcterms:created xsi:type="dcterms:W3CDTF">2016-03-08T22:06:00Z</dcterms:created>
  <dcterms:modified xsi:type="dcterms:W3CDTF">2023-02-06T15:44:00Z</dcterms:modified>
</cp:coreProperties>
</file>