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31F05" w:rsidRPr="00C31F05" w:rsidRDefault="00C31F05" w:rsidP="00C31F05">
      <w:pPr>
        <w:rPr>
          <w:sz w:val="32"/>
        </w:rPr>
      </w:pPr>
      <w:r w:rsidRPr="00C31F05">
        <w:rPr>
          <w:sz w:val="32"/>
        </w:rPr>
        <w:t>PACIENTE: Laura Macedo Mariano</w:t>
      </w:r>
    </w:p>
    <w:p w:rsidR="00C31F05" w:rsidRPr="00C31F05" w:rsidRDefault="00C31F05" w:rsidP="00C31F05">
      <w:pPr>
        <w:rPr>
          <w:sz w:val="32"/>
        </w:rPr>
      </w:pPr>
      <w:r w:rsidRPr="00C31F05">
        <w:rPr>
          <w:sz w:val="32"/>
        </w:rPr>
        <w:t xml:space="preserve">IDADE: 15 anos SEXO: F                  </w:t>
      </w:r>
    </w:p>
    <w:p w:rsidR="00A33871" w:rsidRDefault="00C31F05" w:rsidP="00C31F05">
      <w:pPr>
        <w:rPr>
          <w:sz w:val="32"/>
        </w:rPr>
      </w:pPr>
      <w:r w:rsidRPr="00C31F05">
        <w:rPr>
          <w:sz w:val="32"/>
        </w:rPr>
        <w:t>DATA DO EXAME:3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22E" w:rsidRDefault="0081222E">
      <w:r>
        <w:separator/>
      </w:r>
    </w:p>
  </w:endnote>
  <w:endnote w:type="continuationSeparator" w:id="0">
    <w:p w:rsidR="0081222E" w:rsidRDefault="00812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22E" w:rsidRDefault="0081222E">
      <w:r>
        <w:separator/>
      </w:r>
    </w:p>
  </w:footnote>
  <w:footnote w:type="continuationSeparator" w:id="0">
    <w:p w:rsidR="0081222E" w:rsidRDefault="008122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32354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4515</cp:revision>
  <cp:lastPrinted>2022-08-31T15:28:00Z</cp:lastPrinted>
  <dcterms:created xsi:type="dcterms:W3CDTF">2016-03-08T22:17:00Z</dcterms:created>
  <dcterms:modified xsi:type="dcterms:W3CDTF">2023-02-03T20:31:00Z</dcterms:modified>
</cp:coreProperties>
</file>