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Nome :  </w:t>
      </w:r>
      <w:r w:rsidRPr="002A67AF">
        <w:rPr>
          <w:sz w:val="22"/>
        </w:rPr>
        <w:tab/>
      </w:r>
      <w:r w:rsidR="000A67DD" w:rsidRPr="000A67DD">
        <w:rPr>
          <w:sz w:val="22"/>
        </w:rPr>
        <w:t>Raphael Alves Oliveira Mauriz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Idade :  </w:t>
      </w:r>
      <w:r w:rsidRPr="002A67AF">
        <w:rPr>
          <w:sz w:val="22"/>
        </w:rPr>
        <w:tab/>
      </w:r>
      <w:r w:rsidR="000A67DD">
        <w:rPr>
          <w:sz w:val="22"/>
        </w:rPr>
        <w:t>40</w:t>
      </w:r>
      <w:r w:rsidRPr="002A67AF">
        <w:rPr>
          <w:sz w:val="22"/>
        </w:rPr>
        <w:t xml:space="preserve"> anos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Indicação            </w:t>
      </w:r>
      <w:r w:rsidR="006644A9">
        <w:rPr>
          <w:sz w:val="22"/>
        </w:rPr>
        <w:t>Declinio cognitivo</w:t>
      </w:r>
      <w:r w:rsidR="000A67DD">
        <w:rPr>
          <w:sz w:val="22"/>
        </w:rPr>
        <w:t xml:space="preserve"> pos COVID-19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Data:                   </w:t>
      </w:r>
      <w:r w:rsidR="00E52486">
        <w:rPr>
          <w:sz w:val="22"/>
        </w:rPr>
        <w:t>1 fev. 23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 xml:space="preserve">Medico:              Dr.Claudio Oppenheimer </w:t>
      </w:r>
    </w:p>
    <w:p w:rsidR="002A67AF" w:rsidRPr="002A67AF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Terapêutica :</w:t>
      </w:r>
      <w:r w:rsidRPr="002A67AF">
        <w:rPr>
          <w:sz w:val="22"/>
        </w:rPr>
        <w:tab/>
      </w:r>
      <w:r w:rsidR="000A67DD">
        <w:rPr>
          <w:sz w:val="22"/>
        </w:rPr>
        <w:t>Ndn</w:t>
      </w:r>
      <w:bookmarkStart w:id="0" w:name="_GoBack"/>
      <w:bookmarkEnd w:id="0"/>
    </w:p>
    <w:p w:rsidR="001B7E1A" w:rsidRDefault="002A67AF" w:rsidP="002A67AF">
      <w:pPr>
        <w:tabs>
          <w:tab w:val="left" w:pos="2977"/>
        </w:tabs>
        <w:ind w:left="1440"/>
        <w:rPr>
          <w:sz w:val="22"/>
        </w:rPr>
      </w:pPr>
      <w:r w:rsidRPr="002A67AF">
        <w:rPr>
          <w:sz w:val="22"/>
        </w:rPr>
        <w:t>Lateralidade :</w:t>
      </w:r>
      <w:r w:rsidRPr="002A67A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E52486">
        <w:rPr>
          <w:noProof/>
          <w:sz w:val="24"/>
        </w:rPr>
        <w:t>1 de fevereiro de 2023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67E9" w:rsidRDefault="002D67E9">
      <w:r>
        <w:separator/>
      </w:r>
    </w:p>
  </w:endnote>
  <w:endnote w:type="continuationSeparator" w:id="0">
    <w:p w:rsidR="002D67E9" w:rsidRDefault="002D6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7D47BA" w:rsidRDefault="002D67E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7D47BA" w:rsidRPr="00124312">
        <w:rPr>
          <w:rStyle w:val="Hyperlink"/>
          <w:rFonts w:ascii="Arial" w:hAnsi="Arial"/>
          <w:b/>
        </w:rPr>
        <w:t>www.neurofis.com.br</w:t>
      </w:r>
    </w:hyperlink>
    <w:r w:rsidR="007D47BA">
      <w:rPr>
        <w:rFonts w:ascii="Arial" w:hAnsi="Arial"/>
        <w:b/>
      </w:rPr>
      <w:t xml:space="preserve">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67E9" w:rsidRDefault="002D67E9">
      <w:r>
        <w:separator/>
      </w:r>
    </w:p>
  </w:footnote>
  <w:footnote w:type="continuationSeparator" w:id="0">
    <w:p w:rsidR="002D67E9" w:rsidRDefault="002D67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67DD"/>
    <w:rsid w:val="000A72B9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7043B"/>
    <w:rsid w:val="00173304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4198"/>
    <w:rsid w:val="002A5CDA"/>
    <w:rsid w:val="002A67AF"/>
    <w:rsid w:val="002A7D2E"/>
    <w:rsid w:val="002D563C"/>
    <w:rsid w:val="002D67E9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D47BA"/>
    <w:rsid w:val="007E7643"/>
    <w:rsid w:val="007F0751"/>
    <w:rsid w:val="008033D7"/>
    <w:rsid w:val="00804F5B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67BC5"/>
    <w:rsid w:val="00B77C90"/>
    <w:rsid w:val="00B9099B"/>
    <w:rsid w:val="00B95760"/>
    <w:rsid w:val="00B95900"/>
    <w:rsid w:val="00B96FF8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D0B5F"/>
    <w:rsid w:val="00CF1C14"/>
    <w:rsid w:val="00CF2CE4"/>
    <w:rsid w:val="00CF54B1"/>
    <w:rsid w:val="00CF64D6"/>
    <w:rsid w:val="00D075DB"/>
    <w:rsid w:val="00D076C8"/>
    <w:rsid w:val="00D159E1"/>
    <w:rsid w:val="00D17CD9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2486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5A74"/>
    <w:rsid w:val="00FA0ECF"/>
    <w:rsid w:val="00FA2302"/>
    <w:rsid w:val="00FA2549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47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948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141</cp:revision>
  <cp:lastPrinted>2011-05-26T22:38:00Z</cp:lastPrinted>
  <dcterms:created xsi:type="dcterms:W3CDTF">2016-03-16T16:07:00Z</dcterms:created>
  <dcterms:modified xsi:type="dcterms:W3CDTF">2023-02-01T19:28:00Z</dcterms:modified>
</cp:coreProperties>
</file>