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 xml:space="preserve">PACIENTE: </w:t>
      </w:r>
      <w:r w:rsidR="00E11DAA">
        <w:rPr>
          <w:sz w:val="32"/>
          <w:szCs w:val="32"/>
        </w:rPr>
        <w:t xml:space="preserve">Anamaria P.Barroso </w:t>
      </w:r>
      <w:r w:rsidR="006B10D6">
        <w:rPr>
          <w:sz w:val="32"/>
          <w:szCs w:val="32"/>
        </w:rPr>
        <w:t xml:space="preserve">  ID:227</w:t>
      </w:r>
      <w:r w:rsidR="00E11DAA">
        <w:rPr>
          <w:sz w:val="32"/>
          <w:szCs w:val="32"/>
        </w:rPr>
        <w:t>58</w:t>
      </w:r>
      <w:bookmarkStart w:id="0" w:name="_GoBack"/>
      <w:bookmarkEnd w:id="0"/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 xml:space="preserve">IDADE: </w:t>
      </w:r>
      <w:r w:rsidR="00E11DAA">
        <w:rPr>
          <w:sz w:val="32"/>
          <w:szCs w:val="32"/>
        </w:rPr>
        <w:t>5</w:t>
      </w:r>
      <w:r w:rsidR="009465B3">
        <w:rPr>
          <w:sz w:val="32"/>
          <w:szCs w:val="32"/>
        </w:rPr>
        <w:t>1</w:t>
      </w:r>
      <w:r w:rsidRPr="00B551CD">
        <w:rPr>
          <w:sz w:val="32"/>
          <w:szCs w:val="32"/>
        </w:rPr>
        <w:t xml:space="preserve"> anos SEXO: F                  </w:t>
      </w:r>
    </w:p>
    <w:p w:rsidR="00965DA0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>DATA DO EXAME:</w:t>
      </w:r>
      <w:r w:rsidR="00E11DAA">
        <w:rPr>
          <w:sz w:val="32"/>
          <w:szCs w:val="32"/>
        </w:rPr>
        <w:t>1 fev. 23</w:t>
      </w:r>
    </w:p>
    <w:p w:rsidR="00004AF5" w:rsidRDefault="00AB18A9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759" w:rsidRDefault="00E67759">
      <w:r>
        <w:separator/>
      </w:r>
    </w:p>
  </w:endnote>
  <w:endnote w:type="continuationSeparator" w:id="0">
    <w:p w:rsidR="00E67759" w:rsidRDefault="00E67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E677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759" w:rsidRDefault="00E67759">
      <w:r>
        <w:separator/>
      </w:r>
    </w:p>
  </w:footnote>
  <w:footnote w:type="continuationSeparator" w:id="0">
    <w:p w:rsidR="00E67759" w:rsidRDefault="00E677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56E6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02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04C4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299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</cp:revision>
  <cp:lastPrinted>2019-03-25T16:16:00Z</cp:lastPrinted>
  <dcterms:created xsi:type="dcterms:W3CDTF">2016-08-19T21:06:00Z</dcterms:created>
  <dcterms:modified xsi:type="dcterms:W3CDTF">2023-02-01T19:11:00Z</dcterms:modified>
</cp:coreProperties>
</file>