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3A6334" w:rsidRPr="003A6334" w:rsidRDefault="003A6334" w:rsidP="003A6334">
      <w:pPr>
        <w:rPr>
          <w:sz w:val="32"/>
        </w:rPr>
      </w:pPr>
      <w:r w:rsidRPr="003A6334">
        <w:rPr>
          <w:sz w:val="32"/>
        </w:rPr>
        <w:t xml:space="preserve">PACIENTE: </w:t>
      </w:r>
      <w:r w:rsidR="00166054" w:rsidRPr="00166054">
        <w:rPr>
          <w:sz w:val="32"/>
        </w:rPr>
        <w:t>Rosangela Lisboa Rodrigues de Oliveira</w:t>
      </w:r>
    </w:p>
    <w:p w:rsidR="003A6334" w:rsidRPr="003A6334" w:rsidRDefault="003A6334" w:rsidP="003A6334">
      <w:pPr>
        <w:rPr>
          <w:sz w:val="32"/>
        </w:rPr>
      </w:pPr>
      <w:r w:rsidRPr="003A6334">
        <w:rPr>
          <w:sz w:val="32"/>
        </w:rPr>
        <w:t xml:space="preserve">IDADE: </w:t>
      </w:r>
      <w:r w:rsidR="00166054">
        <w:rPr>
          <w:sz w:val="32"/>
        </w:rPr>
        <w:t>68</w:t>
      </w:r>
      <w:bookmarkStart w:id="0" w:name="_GoBack"/>
      <w:bookmarkEnd w:id="0"/>
      <w:r w:rsidRPr="003A6334">
        <w:rPr>
          <w:sz w:val="32"/>
        </w:rPr>
        <w:t xml:space="preserve"> anos SEXO: F                  </w:t>
      </w:r>
    </w:p>
    <w:p w:rsidR="00A33871" w:rsidRDefault="003A6334" w:rsidP="003A6334">
      <w:pPr>
        <w:rPr>
          <w:sz w:val="32"/>
        </w:rPr>
      </w:pPr>
      <w:r w:rsidRPr="003A6334">
        <w:rPr>
          <w:sz w:val="32"/>
        </w:rPr>
        <w:t>DATA DO EXAME:26 jan. 23</w:t>
      </w:r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61FFC" w:rsidRDefault="00561FFC">
      <w:r>
        <w:separator/>
      </w:r>
    </w:p>
  </w:endnote>
  <w:endnote w:type="continuationSeparator" w:id="0">
    <w:p w:rsidR="00561FFC" w:rsidRDefault="00561F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61FFC" w:rsidRDefault="00561FFC">
      <w:r>
        <w:separator/>
      </w:r>
    </w:p>
  </w:footnote>
  <w:footnote w:type="continuationSeparator" w:id="0">
    <w:p w:rsidR="00561FFC" w:rsidRDefault="00561FF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54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31994</TotalTime>
  <Pages>1</Pages>
  <Words>111</Words>
  <Characters>637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4504</cp:revision>
  <cp:lastPrinted>2022-08-31T15:28:00Z</cp:lastPrinted>
  <dcterms:created xsi:type="dcterms:W3CDTF">2016-03-08T22:17:00Z</dcterms:created>
  <dcterms:modified xsi:type="dcterms:W3CDTF">2023-01-26T20:30:00Z</dcterms:modified>
</cp:coreProperties>
</file>