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D4AFE" w:rsidRPr="003D4AFE">
        <w:rPr>
          <w:sz w:val="22"/>
        </w:rPr>
        <w:t>Maria Aparecida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D4AFE">
        <w:rPr>
          <w:sz w:val="22"/>
        </w:rPr>
        <w:t>75</w:t>
      </w:r>
      <w:bookmarkStart w:id="0" w:name="_GoBack"/>
      <w:bookmarkEnd w:id="0"/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43041">
        <w:rPr>
          <w:sz w:val="22"/>
        </w:rPr>
        <w:t>D</w:t>
      </w:r>
      <w:r w:rsidR="0007303F">
        <w:rPr>
          <w:sz w:val="22"/>
        </w:rPr>
        <w:t>eficit memoria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27C9C">
        <w:rPr>
          <w:sz w:val="22"/>
        </w:rPr>
        <w:t>2</w:t>
      </w:r>
      <w:r w:rsidR="00343041">
        <w:rPr>
          <w:sz w:val="22"/>
        </w:rPr>
        <w:t>6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C53F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C53F8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C53F8">
        <w:t>28.7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43041">
        <w:rPr>
          <w:noProof/>
          <w:sz w:val="24"/>
        </w:rPr>
        <w:t>26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07C" w:rsidRDefault="002C407C">
      <w:r>
        <w:separator/>
      </w:r>
    </w:p>
  </w:endnote>
  <w:endnote w:type="continuationSeparator" w:id="0">
    <w:p w:rsidR="002C407C" w:rsidRDefault="002C4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C407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07C" w:rsidRDefault="002C407C">
      <w:r>
        <w:separator/>
      </w:r>
    </w:p>
  </w:footnote>
  <w:footnote w:type="continuationSeparator" w:id="0">
    <w:p w:rsidR="002C407C" w:rsidRDefault="002C40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07C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4600</cp:revision>
  <cp:lastPrinted>2022-03-24T14:28:00Z</cp:lastPrinted>
  <dcterms:created xsi:type="dcterms:W3CDTF">2016-03-08T22:06:00Z</dcterms:created>
  <dcterms:modified xsi:type="dcterms:W3CDTF">2023-01-26T18:53:00Z</dcterms:modified>
</cp:coreProperties>
</file>