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B551CD" w:rsidRPr="00B551CD" w:rsidRDefault="00B551CD" w:rsidP="00B551CD">
      <w:pPr>
        <w:rPr>
          <w:sz w:val="32"/>
          <w:szCs w:val="32"/>
        </w:rPr>
      </w:pPr>
      <w:r w:rsidRPr="00B551CD">
        <w:rPr>
          <w:sz w:val="32"/>
          <w:szCs w:val="32"/>
        </w:rPr>
        <w:t xml:space="preserve">PACIENTE: </w:t>
      </w:r>
      <w:r w:rsidR="009465B3">
        <w:rPr>
          <w:sz w:val="32"/>
          <w:szCs w:val="32"/>
        </w:rPr>
        <w:t>Lourdes da C.G.Marques</w:t>
      </w:r>
      <w:r w:rsidR="006B10D6">
        <w:rPr>
          <w:sz w:val="32"/>
          <w:szCs w:val="32"/>
        </w:rPr>
        <w:t xml:space="preserve">  ID:2274</w:t>
      </w:r>
      <w:r w:rsidR="009465B3">
        <w:rPr>
          <w:sz w:val="32"/>
          <w:szCs w:val="32"/>
        </w:rPr>
        <w:t>7</w:t>
      </w:r>
    </w:p>
    <w:p w:rsidR="00B551CD" w:rsidRPr="00B551CD" w:rsidRDefault="00B551CD" w:rsidP="00B551CD">
      <w:pPr>
        <w:rPr>
          <w:sz w:val="32"/>
          <w:szCs w:val="32"/>
        </w:rPr>
      </w:pPr>
      <w:r w:rsidRPr="00B551CD">
        <w:rPr>
          <w:sz w:val="32"/>
          <w:szCs w:val="32"/>
        </w:rPr>
        <w:t xml:space="preserve">IDADE: </w:t>
      </w:r>
      <w:r w:rsidR="009465B3">
        <w:rPr>
          <w:sz w:val="32"/>
          <w:szCs w:val="32"/>
        </w:rPr>
        <w:t>71</w:t>
      </w:r>
      <w:bookmarkStart w:id="0" w:name="_GoBack"/>
      <w:bookmarkEnd w:id="0"/>
      <w:r w:rsidRPr="00B551CD">
        <w:rPr>
          <w:sz w:val="32"/>
          <w:szCs w:val="32"/>
        </w:rPr>
        <w:t xml:space="preserve"> anos SEXO: F                  </w:t>
      </w:r>
    </w:p>
    <w:p w:rsidR="00965DA0" w:rsidRDefault="00B551CD" w:rsidP="00B551CD">
      <w:pPr>
        <w:rPr>
          <w:sz w:val="32"/>
          <w:szCs w:val="32"/>
        </w:rPr>
      </w:pPr>
      <w:r w:rsidRPr="00B551CD">
        <w:rPr>
          <w:sz w:val="32"/>
          <w:szCs w:val="32"/>
        </w:rPr>
        <w:t>DATA DO EXAME:2</w:t>
      </w:r>
      <w:r w:rsidR="006B10D6">
        <w:rPr>
          <w:sz w:val="32"/>
          <w:szCs w:val="32"/>
        </w:rPr>
        <w:t>6</w:t>
      </w:r>
      <w:r w:rsidRPr="00B551CD">
        <w:rPr>
          <w:sz w:val="32"/>
          <w:szCs w:val="32"/>
        </w:rPr>
        <w:t xml:space="preserve"> jan. 23</w:t>
      </w:r>
    </w:p>
    <w:p w:rsidR="00004AF5" w:rsidRDefault="00AB18A9" w:rsidP="005A4984">
      <w:pPr>
        <w:rPr>
          <w:sz w:val="32"/>
          <w:szCs w:val="32"/>
        </w:rPr>
      </w:pPr>
      <w:r>
        <w:rPr>
          <w:sz w:val="32"/>
          <w:szCs w:val="32"/>
        </w:rPr>
        <w:t>SEGMENTO ESTUDADO:Membros superiores e inferiores.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estão </w:t>
      </w:r>
      <w:r w:rsidR="00E324C2">
        <w:rPr>
          <w:sz w:val="32"/>
        </w:rPr>
        <w:t>normais nos músculos indicados</w:t>
      </w:r>
      <w:r w:rsidR="008043F0">
        <w:rPr>
          <w:sz w:val="32"/>
        </w:rPr>
        <w:t>.Não fo</w:t>
      </w:r>
      <w:r w:rsidR="00E261C5">
        <w:rPr>
          <w:sz w:val="32"/>
        </w:rPr>
        <w:t>r</w:t>
      </w:r>
      <w:r w:rsidR="008043F0">
        <w:rPr>
          <w:sz w:val="32"/>
        </w:rPr>
        <w:t xml:space="preserve">am </w:t>
      </w:r>
      <w:r w:rsidR="00C40E35">
        <w:rPr>
          <w:sz w:val="32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D47DE6">
        <w:rPr>
          <w:sz w:val="32"/>
        </w:rPr>
        <w:t xml:space="preserve"> dentro dos limites normais</w:t>
      </w:r>
      <w:r w:rsidR="000B036F">
        <w:rPr>
          <w:sz w:val="32"/>
        </w:rPr>
        <w:t>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04C4" w:rsidRDefault="008E04C4">
      <w:r>
        <w:separator/>
      </w:r>
    </w:p>
  </w:endnote>
  <w:endnote w:type="continuationSeparator" w:id="0">
    <w:p w:rsidR="008E04C4" w:rsidRDefault="008E04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8E04C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04C4" w:rsidRDefault="008E04C4">
      <w:r>
        <w:separator/>
      </w:r>
    </w:p>
  </w:footnote>
  <w:footnote w:type="continuationSeparator" w:id="0">
    <w:p w:rsidR="008E04C4" w:rsidRDefault="008E04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245F"/>
    <w:rsid w:val="000041B0"/>
    <w:rsid w:val="00004AF5"/>
    <w:rsid w:val="00005E0A"/>
    <w:rsid w:val="00006C04"/>
    <w:rsid w:val="00006D4D"/>
    <w:rsid w:val="00006E70"/>
    <w:rsid w:val="0001141C"/>
    <w:rsid w:val="00013D6B"/>
    <w:rsid w:val="00014044"/>
    <w:rsid w:val="000144F5"/>
    <w:rsid w:val="00016B65"/>
    <w:rsid w:val="00020798"/>
    <w:rsid w:val="00020F29"/>
    <w:rsid w:val="0003101D"/>
    <w:rsid w:val="0003204B"/>
    <w:rsid w:val="00032F50"/>
    <w:rsid w:val="0003595B"/>
    <w:rsid w:val="00042AF5"/>
    <w:rsid w:val="00043CD4"/>
    <w:rsid w:val="00050923"/>
    <w:rsid w:val="00053562"/>
    <w:rsid w:val="00061E73"/>
    <w:rsid w:val="000745F5"/>
    <w:rsid w:val="00077A2C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D178A"/>
    <w:rsid w:val="000D4F7A"/>
    <w:rsid w:val="000E0CF0"/>
    <w:rsid w:val="000E78C2"/>
    <w:rsid w:val="000F5A84"/>
    <w:rsid w:val="000F741D"/>
    <w:rsid w:val="000F74F5"/>
    <w:rsid w:val="00100387"/>
    <w:rsid w:val="001058A5"/>
    <w:rsid w:val="00107560"/>
    <w:rsid w:val="00114A78"/>
    <w:rsid w:val="00124C32"/>
    <w:rsid w:val="001259F1"/>
    <w:rsid w:val="00134BB0"/>
    <w:rsid w:val="00135C5D"/>
    <w:rsid w:val="00142293"/>
    <w:rsid w:val="0014495E"/>
    <w:rsid w:val="00144AD0"/>
    <w:rsid w:val="00144F72"/>
    <w:rsid w:val="00146DA5"/>
    <w:rsid w:val="001471E2"/>
    <w:rsid w:val="00175A1B"/>
    <w:rsid w:val="00175D46"/>
    <w:rsid w:val="001855DB"/>
    <w:rsid w:val="001865D6"/>
    <w:rsid w:val="00187855"/>
    <w:rsid w:val="001A3AD2"/>
    <w:rsid w:val="001B2137"/>
    <w:rsid w:val="001D3E73"/>
    <w:rsid w:val="001D52D8"/>
    <w:rsid w:val="001D59AF"/>
    <w:rsid w:val="001E51C7"/>
    <w:rsid w:val="001E56E6"/>
    <w:rsid w:val="001E6B2E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6D90"/>
    <w:rsid w:val="002107E1"/>
    <w:rsid w:val="00214950"/>
    <w:rsid w:val="002202C3"/>
    <w:rsid w:val="00220FF2"/>
    <w:rsid w:val="00224100"/>
    <w:rsid w:val="00224EDC"/>
    <w:rsid w:val="00235A02"/>
    <w:rsid w:val="00235A6E"/>
    <w:rsid w:val="00236E7D"/>
    <w:rsid w:val="00240151"/>
    <w:rsid w:val="00245475"/>
    <w:rsid w:val="00245945"/>
    <w:rsid w:val="0025411B"/>
    <w:rsid w:val="00254FC0"/>
    <w:rsid w:val="00262DEB"/>
    <w:rsid w:val="002634E6"/>
    <w:rsid w:val="00263E1C"/>
    <w:rsid w:val="00266A38"/>
    <w:rsid w:val="00267C05"/>
    <w:rsid w:val="00287988"/>
    <w:rsid w:val="002905A2"/>
    <w:rsid w:val="002908C5"/>
    <w:rsid w:val="002976C2"/>
    <w:rsid w:val="002A2BAD"/>
    <w:rsid w:val="002A52F9"/>
    <w:rsid w:val="002B06B4"/>
    <w:rsid w:val="002B5981"/>
    <w:rsid w:val="002B5CC3"/>
    <w:rsid w:val="002D2A45"/>
    <w:rsid w:val="002E0DB0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4971"/>
    <w:rsid w:val="00354D36"/>
    <w:rsid w:val="00357AEF"/>
    <w:rsid w:val="00362A13"/>
    <w:rsid w:val="00367148"/>
    <w:rsid w:val="00373A15"/>
    <w:rsid w:val="00374D97"/>
    <w:rsid w:val="00375E14"/>
    <w:rsid w:val="00376308"/>
    <w:rsid w:val="003777C0"/>
    <w:rsid w:val="00377B40"/>
    <w:rsid w:val="0038397F"/>
    <w:rsid w:val="003871BE"/>
    <w:rsid w:val="00392C70"/>
    <w:rsid w:val="0039407A"/>
    <w:rsid w:val="003940A0"/>
    <w:rsid w:val="003A05AA"/>
    <w:rsid w:val="003A5A78"/>
    <w:rsid w:val="003A6B6E"/>
    <w:rsid w:val="003B04A2"/>
    <w:rsid w:val="003B1799"/>
    <w:rsid w:val="003C1D17"/>
    <w:rsid w:val="003C367D"/>
    <w:rsid w:val="003D0CE1"/>
    <w:rsid w:val="003D3550"/>
    <w:rsid w:val="003D4D5A"/>
    <w:rsid w:val="003E085D"/>
    <w:rsid w:val="003E4FDC"/>
    <w:rsid w:val="003F122B"/>
    <w:rsid w:val="00401194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0175"/>
    <w:rsid w:val="0043761A"/>
    <w:rsid w:val="004414CD"/>
    <w:rsid w:val="00442E7F"/>
    <w:rsid w:val="004468EE"/>
    <w:rsid w:val="00465176"/>
    <w:rsid w:val="004672ED"/>
    <w:rsid w:val="0047287B"/>
    <w:rsid w:val="00475FCB"/>
    <w:rsid w:val="00477DBE"/>
    <w:rsid w:val="004812A5"/>
    <w:rsid w:val="00490BEB"/>
    <w:rsid w:val="004A1FCE"/>
    <w:rsid w:val="004A2A98"/>
    <w:rsid w:val="004A3033"/>
    <w:rsid w:val="004A73FF"/>
    <w:rsid w:val="004B0D7E"/>
    <w:rsid w:val="004C14A9"/>
    <w:rsid w:val="004C1BCF"/>
    <w:rsid w:val="004D0FA1"/>
    <w:rsid w:val="004D221D"/>
    <w:rsid w:val="004D7D6F"/>
    <w:rsid w:val="004E7EEB"/>
    <w:rsid w:val="004F3ECA"/>
    <w:rsid w:val="004F47E0"/>
    <w:rsid w:val="004F6605"/>
    <w:rsid w:val="0050526D"/>
    <w:rsid w:val="00505B2A"/>
    <w:rsid w:val="00507673"/>
    <w:rsid w:val="00507D29"/>
    <w:rsid w:val="00512C88"/>
    <w:rsid w:val="005165FE"/>
    <w:rsid w:val="00520A8F"/>
    <w:rsid w:val="005213BA"/>
    <w:rsid w:val="0052245F"/>
    <w:rsid w:val="00526264"/>
    <w:rsid w:val="005263E8"/>
    <w:rsid w:val="0052744F"/>
    <w:rsid w:val="00527466"/>
    <w:rsid w:val="005400DA"/>
    <w:rsid w:val="005419A6"/>
    <w:rsid w:val="005442A6"/>
    <w:rsid w:val="005449EE"/>
    <w:rsid w:val="00546F9E"/>
    <w:rsid w:val="00550BAA"/>
    <w:rsid w:val="00555085"/>
    <w:rsid w:val="0055596F"/>
    <w:rsid w:val="00563E7A"/>
    <w:rsid w:val="00566F64"/>
    <w:rsid w:val="00575183"/>
    <w:rsid w:val="00576B09"/>
    <w:rsid w:val="005839C1"/>
    <w:rsid w:val="00585C4C"/>
    <w:rsid w:val="005863E5"/>
    <w:rsid w:val="00592F3D"/>
    <w:rsid w:val="00596B6B"/>
    <w:rsid w:val="005A287F"/>
    <w:rsid w:val="005A4984"/>
    <w:rsid w:val="005A668C"/>
    <w:rsid w:val="005A67F2"/>
    <w:rsid w:val="005B1C64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1A8E"/>
    <w:rsid w:val="00623EE0"/>
    <w:rsid w:val="006300B3"/>
    <w:rsid w:val="00630C31"/>
    <w:rsid w:val="00633EE9"/>
    <w:rsid w:val="006376F0"/>
    <w:rsid w:val="00646B8E"/>
    <w:rsid w:val="00654C3B"/>
    <w:rsid w:val="006568AE"/>
    <w:rsid w:val="006578B5"/>
    <w:rsid w:val="00660DF5"/>
    <w:rsid w:val="00663D07"/>
    <w:rsid w:val="00664414"/>
    <w:rsid w:val="00664FE0"/>
    <w:rsid w:val="00667CD2"/>
    <w:rsid w:val="00675A9F"/>
    <w:rsid w:val="0068442C"/>
    <w:rsid w:val="0069325A"/>
    <w:rsid w:val="006954CE"/>
    <w:rsid w:val="006A282D"/>
    <w:rsid w:val="006A7017"/>
    <w:rsid w:val="006B0C92"/>
    <w:rsid w:val="006B10D6"/>
    <w:rsid w:val="006B2087"/>
    <w:rsid w:val="006B27FE"/>
    <w:rsid w:val="006B3237"/>
    <w:rsid w:val="006B4230"/>
    <w:rsid w:val="006B5351"/>
    <w:rsid w:val="006C6A2E"/>
    <w:rsid w:val="006C6E59"/>
    <w:rsid w:val="006D7975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6777D"/>
    <w:rsid w:val="00770E91"/>
    <w:rsid w:val="00774C0D"/>
    <w:rsid w:val="007764C0"/>
    <w:rsid w:val="00780271"/>
    <w:rsid w:val="007810B5"/>
    <w:rsid w:val="00790421"/>
    <w:rsid w:val="00792F2D"/>
    <w:rsid w:val="00796CBC"/>
    <w:rsid w:val="007A2392"/>
    <w:rsid w:val="007A663D"/>
    <w:rsid w:val="007B3019"/>
    <w:rsid w:val="007B39EE"/>
    <w:rsid w:val="007B4452"/>
    <w:rsid w:val="007B66A9"/>
    <w:rsid w:val="007C0DF4"/>
    <w:rsid w:val="007C5879"/>
    <w:rsid w:val="007D0B8C"/>
    <w:rsid w:val="007D7303"/>
    <w:rsid w:val="007E31C4"/>
    <w:rsid w:val="007E5122"/>
    <w:rsid w:val="007E7358"/>
    <w:rsid w:val="007E753F"/>
    <w:rsid w:val="008043F0"/>
    <w:rsid w:val="00810302"/>
    <w:rsid w:val="00810E86"/>
    <w:rsid w:val="00813166"/>
    <w:rsid w:val="00816166"/>
    <w:rsid w:val="00822AC2"/>
    <w:rsid w:val="00825F3D"/>
    <w:rsid w:val="00826416"/>
    <w:rsid w:val="00830B18"/>
    <w:rsid w:val="00831014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81754"/>
    <w:rsid w:val="0088584E"/>
    <w:rsid w:val="00886485"/>
    <w:rsid w:val="008911F1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588C"/>
    <w:rsid w:val="008D32F8"/>
    <w:rsid w:val="008D3DA8"/>
    <w:rsid w:val="008D4C31"/>
    <w:rsid w:val="008E0276"/>
    <w:rsid w:val="008E04C4"/>
    <w:rsid w:val="008E2EA2"/>
    <w:rsid w:val="008F0255"/>
    <w:rsid w:val="008F14F0"/>
    <w:rsid w:val="009031FA"/>
    <w:rsid w:val="00906237"/>
    <w:rsid w:val="009144AE"/>
    <w:rsid w:val="00914774"/>
    <w:rsid w:val="00924B98"/>
    <w:rsid w:val="0092507D"/>
    <w:rsid w:val="00926DE0"/>
    <w:rsid w:val="00927362"/>
    <w:rsid w:val="009313A4"/>
    <w:rsid w:val="00936298"/>
    <w:rsid w:val="0093659B"/>
    <w:rsid w:val="00940F45"/>
    <w:rsid w:val="009465B3"/>
    <w:rsid w:val="00946BC5"/>
    <w:rsid w:val="009517B6"/>
    <w:rsid w:val="009529AC"/>
    <w:rsid w:val="00955F69"/>
    <w:rsid w:val="0096075C"/>
    <w:rsid w:val="00961996"/>
    <w:rsid w:val="00965DA0"/>
    <w:rsid w:val="00972240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10AB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9F4425"/>
    <w:rsid w:val="00A01D0D"/>
    <w:rsid w:val="00A02D8B"/>
    <w:rsid w:val="00A0400A"/>
    <w:rsid w:val="00A04838"/>
    <w:rsid w:val="00A1215B"/>
    <w:rsid w:val="00A13344"/>
    <w:rsid w:val="00A13985"/>
    <w:rsid w:val="00A16766"/>
    <w:rsid w:val="00A21191"/>
    <w:rsid w:val="00A22ADE"/>
    <w:rsid w:val="00A26547"/>
    <w:rsid w:val="00A33521"/>
    <w:rsid w:val="00A344C0"/>
    <w:rsid w:val="00A3481C"/>
    <w:rsid w:val="00A355F3"/>
    <w:rsid w:val="00A3694A"/>
    <w:rsid w:val="00A45DD5"/>
    <w:rsid w:val="00A47ADE"/>
    <w:rsid w:val="00A542E3"/>
    <w:rsid w:val="00A635E9"/>
    <w:rsid w:val="00A65A63"/>
    <w:rsid w:val="00A66846"/>
    <w:rsid w:val="00A71A9A"/>
    <w:rsid w:val="00A7250E"/>
    <w:rsid w:val="00A74FEF"/>
    <w:rsid w:val="00A7718D"/>
    <w:rsid w:val="00A811A7"/>
    <w:rsid w:val="00A816DF"/>
    <w:rsid w:val="00A85490"/>
    <w:rsid w:val="00A86281"/>
    <w:rsid w:val="00A93234"/>
    <w:rsid w:val="00A9531A"/>
    <w:rsid w:val="00AA11B7"/>
    <w:rsid w:val="00AA2781"/>
    <w:rsid w:val="00AA2E3E"/>
    <w:rsid w:val="00AA620A"/>
    <w:rsid w:val="00AB18A9"/>
    <w:rsid w:val="00AB206D"/>
    <w:rsid w:val="00AB3C8E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1430"/>
    <w:rsid w:val="00B52D2B"/>
    <w:rsid w:val="00B53D96"/>
    <w:rsid w:val="00B551CD"/>
    <w:rsid w:val="00B56EEE"/>
    <w:rsid w:val="00B60DF8"/>
    <w:rsid w:val="00B620BF"/>
    <w:rsid w:val="00B632F2"/>
    <w:rsid w:val="00B66DF0"/>
    <w:rsid w:val="00B67674"/>
    <w:rsid w:val="00B75D89"/>
    <w:rsid w:val="00B77243"/>
    <w:rsid w:val="00B850E3"/>
    <w:rsid w:val="00B904C2"/>
    <w:rsid w:val="00B94F46"/>
    <w:rsid w:val="00BA5F9E"/>
    <w:rsid w:val="00BB024C"/>
    <w:rsid w:val="00BB6F3A"/>
    <w:rsid w:val="00BB7A76"/>
    <w:rsid w:val="00BC08BB"/>
    <w:rsid w:val="00BC1AA9"/>
    <w:rsid w:val="00BC1D3F"/>
    <w:rsid w:val="00BC1D8F"/>
    <w:rsid w:val="00BC4878"/>
    <w:rsid w:val="00BC4E84"/>
    <w:rsid w:val="00BC5A9C"/>
    <w:rsid w:val="00BC73D5"/>
    <w:rsid w:val="00BD0AD1"/>
    <w:rsid w:val="00BD15FD"/>
    <w:rsid w:val="00BD186D"/>
    <w:rsid w:val="00BD194F"/>
    <w:rsid w:val="00BD3018"/>
    <w:rsid w:val="00BE0600"/>
    <w:rsid w:val="00BF3080"/>
    <w:rsid w:val="00BF6033"/>
    <w:rsid w:val="00BF7FDD"/>
    <w:rsid w:val="00C060B7"/>
    <w:rsid w:val="00C060D7"/>
    <w:rsid w:val="00C064B5"/>
    <w:rsid w:val="00C16D32"/>
    <w:rsid w:val="00C17882"/>
    <w:rsid w:val="00C22593"/>
    <w:rsid w:val="00C236FF"/>
    <w:rsid w:val="00C26668"/>
    <w:rsid w:val="00C27673"/>
    <w:rsid w:val="00C356E4"/>
    <w:rsid w:val="00C40558"/>
    <w:rsid w:val="00C40E35"/>
    <w:rsid w:val="00C47000"/>
    <w:rsid w:val="00C56C1A"/>
    <w:rsid w:val="00C63174"/>
    <w:rsid w:val="00C73030"/>
    <w:rsid w:val="00C84021"/>
    <w:rsid w:val="00C85A47"/>
    <w:rsid w:val="00C878A7"/>
    <w:rsid w:val="00C913F6"/>
    <w:rsid w:val="00C91C6A"/>
    <w:rsid w:val="00C9222E"/>
    <w:rsid w:val="00C93610"/>
    <w:rsid w:val="00C97047"/>
    <w:rsid w:val="00CA3878"/>
    <w:rsid w:val="00CA39D0"/>
    <w:rsid w:val="00CB36BC"/>
    <w:rsid w:val="00CB41FA"/>
    <w:rsid w:val="00CB7164"/>
    <w:rsid w:val="00CC3F93"/>
    <w:rsid w:val="00CC5082"/>
    <w:rsid w:val="00CC5B72"/>
    <w:rsid w:val="00CD03EE"/>
    <w:rsid w:val="00CD0A3C"/>
    <w:rsid w:val="00CF0596"/>
    <w:rsid w:val="00CF6962"/>
    <w:rsid w:val="00D00824"/>
    <w:rsid w:val="00D01B41"/>
    <w:rsid w:val="00D03396"/>
    <w:rsid w:val="00D0625E"/>
    <w:rsid w:val="00D06741"/>
    <w:rsid w:val="00D07B70"/>
    <w:rsid w:val="00D104BB"/>
    <w:rsid w:val="00D10C62"/>
    <w:rsid w:val="00D12EA5"/>
    <w:rsid w:val="00D1326F"/>
    <w:rsid w:val="00D14F17"/>
    <w:rsid w:val="00D24204"/>
    <w:rsid w:val="00D43772"/>
    <w:rsid w:val="00D47DE6"/>
    <w:rsid w:val="00D51F45"/>
    <w:rsid w:val="00D5279D"/>
    <w:rsid w:val="00D576AE"/>
    <w:rsid w:val="00D8074B"/>
    <w:rsid w:val="00D83A7A"/>
    <w:rsid w:val="00D9064B"/>
    <w:rsid w:val="00D910AF"/>
    <w:rsid w:val="00D94C8E"/>
    <w:rsid w:val="00D95C71"/>
    <w:rsid w:val="00DA305B"/>
    <w:rsid w:val="00DA5933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6A7F"/>
    <w:rsid w:val="00DD73BE"/>
    <w:rsid w:val="00DD7A3D"/>
    <w:rsid w:val="00DE735A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1067F"/>
    <w:rsid w:val="00E10756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65BAA"/>
    <w:rsid w:val="00E775E4"/>
    <w:rsid w:val="00EC2878"/>
    <w:rsid w:val="00EC563B"/>
    <w:rsid w:val="00EC7465"/>
    <w:rsid w:val="00EC76CF"/>
    <w:rsid w:val="00ED2F17"/>
    <w:rsid w:val="00ED6C10"/>
    <w:rsid w:val="00EE0A1E"/>
    <w:rsid w:val="00EE3AB4"/>
    <w:rsid w:val="00EE4D6D"/>
    <w:rsid w:val="00EF0624"/>
    <w:rsid w:val="00EF5AF6"/>
    <w:rsid w:val="00F046EB"/>
    <w:rsid w:val="00F05F79"/>
    <w:rsid w:val="00F06F7C"/>
    <w:rsid w:val="00F07143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604CE"/>
    <w:rsid w:val="00F6293B"/>
    <w:rsid w:val="00F65223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A66E3"/>
    <w:rsid w:val="00FB23EA"/>
    <w:rsid w:val="00FB2E5E"/>
    <w:rsid w:val="00FB4E66"/>
    <w:rsid w:val="00FB566A"/>
    <w:rsid w:val="00FB7E2D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299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316</cp:revision>
  <cp:lastPrinted>2019-03-25T16:16:00Z</cp:lastPrinted>
  <dcterms:created xsi:type="dcterms:W3CDTF">2016-08-19T21:06:00Z</dcterms:created>
  <dcterms:modified xsi:type="dcterms:W3CDTF">2023-01-26T18:30:00Z</dcterms:modified>
</cp:coreProperties>
</file>