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C53F8" w:rsidRPr="00AC53F8">
        <w:rPr>
          <w:sz w:val="22"/>
        </w:rPr>
        <w:t>Andrea Rodrigues Diehl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C53F8">
        <w:rPr>
          <w:sz w:val="22"/>
        </w:rPr>
        <w:t>46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27C9C">
        <w:rPr>
          <w:sz w:val="22"/>
        </w:rPr>
        <w:t>Check up/Ansiedade/</w:t>
      </w:r>
      <w:r w:rsidR="00AC53F8">
        <w:rPr>
          <w:sz w:val="22"/>
        </w:rPr>
        <w:t>SCA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27C9C">
        <w:rPr>
          <w:sz w:val="22"/>
        </w:rPr>
        <w:t>2</w:t>
      </w:r>
      <w:r w:rsidR="00AC53F8">
        <w:rPr>
          <w:sz w:val="22"/>
        </w:rPr>
        <w:t>5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C53F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C53F8">
        <w:t>9.1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C53F8">
        <w:t>28.7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C53F8">
        <w:rPr>
          <w:noProof/>
          <w:sz w:val="24"/>
        </w:rPr>
        <w:t>25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239" w:rsidRDefault="00997239">
      <w:r>
        <w:separator/>
      </w:r>
    </w:p>
  </w:endnote>
  <w:endnote w:type="continuationSeparator" w:id="0">
    <w:p w:rsidR="00997239" w:rsidRDefault="00997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9723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239" w:rsidRDefault="00997239">
      <w:r>
        <w:separator/>
      </w:r>
    </w:p>
  </w:footnote>
  <w:footnote w:type="continuationSeparator" w:id="0">
    <w:p w:rsidR="00997239" w:rsidRDefault="009972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53258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4596</cp:revision>
  <cp:lastPrinted>2022-03-24T14:28:00Z</cp:lastPrinted>
  <dcterms:created xsi:type="dcterms:W3CDTF">2016-03-08T22:06:00Z</dcterms:created>
  <dcterms:modified xsi:type="dcterms:W3CDTF">2023-01-25T21:04:00Z</dcterms:modified>
</cp:coreProperties>
</file>