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D27C9C" w:rsidRPr="00D27C9C">
        <w:rPr>
          <w:sz w:val="22"/>
        </w:rPr>
        <w:t>Laryssa Oliveira Sales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D27C9C">
        <w:rPr>
          <w:sz w:val="22"/>
        </w:rPr>
        <w:t>25</w:t>
      </w:r>
      <w:r w:rsidR="009B7CFD">
        <w:rPr>
          <w:sz w:val="22"/>
        </w:rPr>
        <w:t xml:space="preserve"> </w:t>
      </w:r>
      <w:r w:rsidRPr="005F536B">
        <w:rPr>
          <w:sz w:val="22"/>
        </w:rPr>
        <w:t>anos</w:t>
      </w:r>
    </w:p>
    <w:p w:rsidR="00BF316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D27C9C">
        <w:rPr>
          <w:sz w:val="22"/>
        </w:rPr>
        <w:t>Check up/Ansiedade/TOC</w:t>
      </w:r>
      <w:bookmarkStart w:id="0" w:name="_GoBack"/>
      <w:bookmarkEnd w:id="0"/>
    </w:p>
    <w:p w:rsidR="005F536B" w:rsidRPr="005F536B" w:rsidRDefault="00BF3167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 </w:t>
      </w:r>
      <w:r w:rsidR="005F536B" w:rsidRPr="005F536B">
        <w:rPr>
          <w:sz w:val="22"/>
        </w:rPr>
        <w:t xml:space="preserve">Data:                  </w:t>
      </w:r>
      <w:r w:rsidR="00D27C9C">
        <w:rPr>
          <w:sz w:val="22"/>
        </w:rPr>
        <w:t>24</w:t>
      </w:r>
      <w:r w:rsidR="000A05B6">
        <w:rPr>
          <w:sz w:val="22"/>
        </w:rPr>
        <w:t xml:space="preserve"> jan. 23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D27C9C" w:rsidRPr="00D27C9C">
        <w:rPr>
          <w:sz w:val="22"/>
        </w:rPr>
        <w:t>Edige, Luvox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2F7890">
        <w:t>8.0</w:t>
      </w:r>
      <w:r w:rsidR="00185D9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2F7890">
        <w:t>32.7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D27C9C">
        <w:rPr>
          <w:noProof/>
          <w:sz w:val="24"/>
        </w:rPr>
        <w:t>24 de janeiro de 2023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E77E5" w:rsidRDefault="000E77E5">
      <w:r>
        <w:separator/>
      </w:r>
    </w:p>
  </w:endnote>
  <w:endnote w:type="continuationSeparator" w:id="0">
    <w:p w:rsidR="000E77E5" w:rsidRDefault="000E77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0E77E5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E77E5" w:rsidRDefault="000E77E5">
      <w:r>
        <w:separator/>
      </w:r>
    </w:p>
  </w:footnote>
  <w:footnote w:type="continuationSeparator" w:id="0">
    <w:p w:rsidR="000E77E5" w:rsidRDefault="000E77E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4145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6A7C"/>
    <w:rsid w:val="000578EE"/>
    <w:rsid w:val="000578F0"/>
    <w:rsid w:val="00057960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417"/>
    <w:rsid w:val="000741EF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3866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617BA"/>
    <w:rsid w:val="001618CF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36F"/>
    <w:rsid w:val="00193749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144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0D3D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0A1"/>
    <w:rsid w:val="001D029F"/>
    <w:rsid w:val="001D105A"/>
    <w:rsid w:val="001D1C76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377B5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0EE5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4D0C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0BA"/>
    <w:rsid w:val="002E032F"/>
    <w:rsid w:val="002E035E"/>
    <w:rsid w:val="002E0BFA"/>
    <w:rsid w:val="002E1919"/>
    <w:rsid w:val="002E1E6C"/>
    <w:rsid w:val="002E33FD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F88"/>
    <w:rsid w:val="002E76F9"/>
    <w:rsid w:val="002E7760"/>
    <w:rsid w:val="002F056A"/>
    <w:rsid w:val="002F0867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8"/>
    <w:rsid w:val="00315E4B"/>
    <w:rsid w:val="003166EC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D11"/>
    <w:rsid w:val="003251A4"/>
    <w:rsid w:val="0032527D"/>
    <w:rsid w:val="00326DDE"/>
    <w:rsid w:val="003270DE"/>
    <w:rsid w:val="003271E5"/>
    <w:rsid w:val="00327579"/>
    <w:rsid w:val="003277F1"/>
    <w:rsid w:val="00327A01"/>
    <w:rsid w:val="00327C4B"/>
    <w:rsid w:val="003300D0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738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9BA"/>
    <w:rsid w:val="0034425A"/>
    <w:rsid w:val="00344521"/>
    <w:rsid w:val="00344AB1"/>
    <w:rsid w:val="00345281"/>
    <w:rsid w:val="00345499"/>
    <w:rsid w:val="0034564D"/>
    <w:rsid w:val="00346356"/>
    <w:rsid w:val="00346D3A"/>
    <w:rsid w:val="00346E0B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1CA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609"/>
    <w:rsid w:val="00364780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AA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E7C"/>
    <w:rsid w:val="003F31EC"/>
    <w:rsid w:val="003F3627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DA6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2A99"/>
    <w:rsid w:val="0041360E"/>
    <w:rsid w:val="00413848"/>
    <w:rsid w:val="0041390E"/>
    <w:rsid w:val="0041458B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691"/>
    <w:rsid w:val="004249D0"/>
    <w:rsid w:val="00424DCF"/>
    <w:rsid w:val="00425221"/>
    <w:rsid w:val="00426325"/>
    <w:rsid w:val="004268B4"/>
    <w:rsid w:val="00426B8C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833"/>
    <w:rsid w:val="00472B6C"/>
    <w:rsid w:val="004732AB"/>
    <w:rsid w:val="004733AF"/>
    <w:rsid w:val="00473F8F"/>
    <w:rsid w:val="0047516B"/>
    <w:rsid w:val="004756E3"/>
    <w:rsid w:val="004756EF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276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7B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6A"/>
    <w:rsid w:val="004F7B7A"/>
    <w:rsid w:val="005001F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F1C"/>
    <w:rsid w:val="00531F21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F3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14E4"/>
    <w:rsid w:val="005B1BD2"/>
    <w:rsid w:val="005B24CD"/>
    <w:rsid w:val="005B28CA"/>
    <w:rsid w:val="005B2A33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1AA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F4F"/>
    <w:rsid w:val="0060229D"/>
    <w:rsid w:val="006023E3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5C47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36"/>
    <w:rsid w:val="00625062"/>
    <w:rsid w:val="006253BB"/>
    <w:rsid w:val="006254CC"/>
    <w:rsid w:val="006258C0"/>
    <w:rsid w:val="00625F0C"/>
    <w:rsid w:val="00626381"/>
    <w:rsid w:val="006267AB"/>
    <w:rsid w:val="00627186"/>
    <w:rsid w:val="006276C6"/>
    <w:rsid w:val="00627C81"/>
    <w:rsid w:val="00627E5A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B64"/>
    <w:rsid w:val="006479E5"/>
    <w:rsid w:val="00647B60"/>
    <w:rsid w:val="00647DFE"/>
    <w:rsid w:val="00650231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9F1"/>
    <w:rsid w:val="006D5B43"/>
    <w:rsid w:val="006D71F4"/>
    <w:rsid w:val="006D7E0E"/>
    <w:rsid w:val="006E0008"/>
    <w:rsid w:val="006E214E"/>
    <w:rsid w:val="006E22B1"/>
    <w:rsid w:val="006E2D5B"/>
    <w:rsid w:val="006E30AA"/>
    <w:rsid w:val="006E36B4"/>
    <w:rsid w:val="006E3A48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1C4F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2E22"/>
    <w:rsid w:val="007333DF"/>
    <w:rsid w:val="007335EC"/>
    <w:rsid w:val="00733614"/>
    <w:rsid w:val="007336FF"/>
    <w:rsid w:val="00733700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5C72"/>
    <w:rsid w:val="007A6AAA"/>
    <w:rsid w:val="007A6D63"/>
    <w:rsid w:val="007A6EB1"/>
    <w:rsid w:val="007A71DE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3B6"/>
    <w:rsid w:val="007D668F"/>
    <w:rsid w:val="007D6757"/>
    <w:rsid w:val="007D68DC"/>
    <w:rsid w:val="007D6930"/>
    <w:rsid w:val="007D6DCB"/>
    <w:rsid w:val="007D7500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578D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5AFF"/>
    <w:rsid w:val="008B68B5"/>
    <w:rsid w:val="008B691C"/>
    <w:rsid w:val="008B6A26"/>
    <w:rsid w:val="008B6C2A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02A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AB9"/>
    <w:rsid w:val="008D7F8C"/>
    <w:rsid w:val="008E012A"/>
    <w:rsid w:val="008E01DF"/>
    <w:rsid w:val="008E07EC"/>
    <w:rsid w:val="008E1A44"/>
    <w:rsid w:val="008E1CCA"/>
    <w:rsid w:val="008E20ED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900096"/>
    <w:rsid w:val="009004BD"/>
    <w:rsid w:val="009009B6"/>
    <w:rsid w:val="009009E4"/>
    <w:rsid w:val="00900B7C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285A"/>
    <w:rsid w:val="00933531"/>
    <w:rsid w:val="009338C0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B7CFD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2A9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459A"/>
    <w:rsid w:val="00A0482D"/>
    <w:rsid w:val="00A04D1D"/>
    <w:rsid w:val="00A04D72"/>
    <w:rsid w:val="00A04F5C"/>
    <w:rsid w:val="00A0576D"/>
    <w:rsid w:val="00A0642C"/>
    <w:rsid w:val="00A06566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9FB"/>
    <w:rsid w:val="00A10A9E"/>
    <w:rsid w:val="00A10B37"/>
    <w:rsid w:val="00A116A5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64A"/>
    <w:rsid w:val="00A44B5D"/>
    <w:rsid w:val="00A44DAB"/>
    <w:rsid w:val="00A44F51"/>
    <w:rsid w:val="00A45026"/>
    <w:rsid w:val="00A45279"/>
    <w:rsid w:val="00A45ED0"/>
    <w:rsid w:val="00A45FAC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67D84"/>
    <w:rsid w:val="00A70486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7F4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F77"/>
    <w:rsid w:val="00AE2489"/>
    <w:rsid w:val="00AE2497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055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054"/>
    <w:rsid w:val="00B9213F"/>
    <w:rsid w:val="00B92980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D57"/>
    <w:rsid w:val="00B960C9"/>
    <w:rsid w:val="00B963B0"/>
    <w:rsid w:val="00B97143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2F1"/>
    <w:rsid w:val="00BD564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58C5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0DE"/>
    <w:rsid w:val="00D14143"/>
    <w:rsid w:val="00D14603"/>
    <w:rsid w:val="00D14E14"/>
    <w:rsid w:val="00D1518A"/>
    <w:rsid w:val="00D158E3"/>
    <w:rsid w:val="00D160A1"/>
    <w:rsid w:val="00D1627B"/>
    <w:rsid w:val="00D1663F"/>
    <w:rsid w:val="00D16AB5"/>
    <w:rsid w:val="00D16ED9"/>
    <w:rsid w:val="00D17193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9CF"/>
    <w:rsid w:val="00D56CF9"/>
    <w:rsid w:val="00D56E4F"/>
    <w:rsid w:val="00D57928"/>
    <w:rsid w:val="00D600F6"/>
    <w:rsid w:val="00D607D8"/>
    <w:rsid w:val="00D60F2F"/>
    <w:rsid w:val="00D61639"/>
    <w:rsid w:val="00D61B22"/>
    <w:rsid w:val="00D61FEF"/>
    <w:rsid w:val="00D6219A"/>
    <w:rsid w:val="00D62464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DB9"/>
    <w:rsid w:val="00D953AE"/>
    <w:rsid w:val="00D95889"/>
    <w:rsid w:val="00D961B1"/>
    <w:rsid w:val="00D961BE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EAB"/>
    <w:rsid w:val="00DA14FD"/>
    <w:rsid w:val="00DA1935"/>
    <w:rsid w:val="00DA1E00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1AE4"/>
    <w:rsid w:val="00DE277A"/>
    <w:rsid w:val="00DE2B76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86"/>
    <w:rsid w:val="00DF5888"/>
    <w:rsid w:val="00DF6350"/>
    <w:rsid w:val="00DF6622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489"/>
    <w:rsid w:val="00E8381D"/>
    <w:rsid w:val="00E8440D"/>
    <w:rsid w:val="00E849D0"/>
    <w:rsid w:val="00E84C22"/>
    <w:rsid w:val="00E86122"/>
    <w:rsid w:val="00E86442"/>
    <w:rsid w:val="00E86606"/>
    <w:rsid w:val="00E869B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6E3"/>
    <w:rsid w:val="00F02A39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2F11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577"/>
    <w:rsid w:val="00F35D18"/>
    <w:rsid w:val="00F35F62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72D6"/>
    <w:rsid w:val="00F579EC"/>
    <w:rsid w:val="00F57E42"/>
    <w:rsid w:val="00F6097E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4CD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BF1"/>
    <w:rsid w:val="00F80CFC"/>
    <w:rsid w:val="00F80ECE"/>
    <w:rsid w:val="00F81218"/>
    <w:rsid w:val="00F812F8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1546"/>
    <w:rsid w:val="00FA2365"/>
    <w:rsid w:val="00FA238D"/>
    <w:rsid w:val="00FA2549"/>
    <w:rsid w:val="00FA287E"/>
    <w:rsid w:val="00FA35C9"/>
    <w:rsid w:val="00FA3BFE"/>
    <w:rsid w:val="00FA3E12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B6F"/>
    <w:rsid w:val="00FF5119"/>
    <w:rsid w:val="00FF5817"/>
    <w:rsid w:val="00FF59E7"/>
    <w:rsid w:val="00FF6193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53257</TotalTime>
  <Pages>1</Pages>
  <Words>276</Words>
  <Characters>1575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4595</cp:revision>
  <cp:lastPrinted>2022-03-24T14:28:00Z</cp:lastPrinted>
  <dcterms:created xsi:type="dcterms:W3CDTF">2016-03-08T22:06:00Z</dcterms:created>
  <dcterms:modified xsi:type="dcterms:W3CDTF">2023-01-24T21:25:00Z</dcterms:modified>
</cp:coreProperties>
</file>