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24FB8" w:rsidRPr="00E24FB8">
        <w:rPr>
          <w:sz w:val="22"/>
        </w:rPr>
        <w:t>Alexsandra Marra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24FB8">
        <w:rPr>
          <w:sz w:val="22"/>
        </w:rPr>
        <w:t>4</w:t>
      </w:r>
      <w:r w:rsidR="00AD0675">
        <w:rPr>
          <w:sz w:val="22"/>
        </w:rPr>
        <w:t>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24FB8">
        <w:rPr>
          <w:sz w:val="22"/>
        </w:rPr>
        <w:t>Tremor/deficit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869B6">
        <w:rPr>
          <w:sz w:val="22"/>
        </w:rPr>
        <w:t>2</w:t>
      </w:r>
      <w:r w:rsidR="00AD0675">
        <w:rPr>
          <w:sz w:val="22"/>
        </w:rPr>
        <w:t>3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24FB8">
        <w:rPr>
          <w:sz w:val="22"/>
        </w:rPr>
        <w:t>Propranolol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7890">
        <w:t>8.0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7890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D0675">
        <w:rPr>
          <w:noProof/>
          <w:sz w:val="24"/>
        </w:rPr>
        <w:t>23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DB9" w:rsidRDefault="00D94DB9">
      <w:r>
        <w:separator/>
      </w:r>
    </w:p>
  </w:endnote>
  <w:endnote w:type="continuationSeparator" w:id="0">
    <w:p w:rsidR="00D94DB9" w:rsidRDefault="00D94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94DB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DB9" w:rsidRDefault="00D94DB9">
      <w:r>
        <w:separator/>
      </w:r>
    </w:p>
  </w:footnote>
  <w:footnote w:type="continuationSeparator" w:id="0">
    <w:p w:rsidR="00D94DB9" w:rsidRDefault="00D94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53255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4594</cp:revision>
  <cp:lastPrinted>2022-03-24T14:28:00Z</cp:lastPrinted>
  <dcterms:created xsi:type="dcterms:W3CDTF">2016-03-08T22:06:00Z</dcterms:created>
  <dcterms:modified xsi:type="dcterms:W3CDTF">2023-01-23T21:04:00Z</dcterms:modified>
</cp:coreProperties>
</file>