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</w:p>
    <w:p w:rsidR="00504FB2" w:rsidRDefault="00504FB2" w:rsidP="00504FB2">
      <w:pPr>
        <w:rPr>
          <w:sz w:val="32"/>
        </w:rPr>
      </w:pPr>
    </w:p>
    <w:p w:rsidR="000C5A6F" w:rsidRPr="000C5A6F" w:rsidRDefault="000C5A6F" w:rsidP="000C5A6F">
      <w:pPr>
        <w:rPr>
          <w:sz w:val="32"/>
        </w:rPr>
      </w:pPr>
      <w:r w:rsidRPr="000C5A6F">
        <w:rPr>
          <w:sz w:val="32"/>
        </w:rPr>
        <w:t xml:space="preserve">PACIENTE : </w:t>
      </w:r>
      <w:r w:rsidR="000B6D53">
        <w:rPr>
          <w:sz w:val="32"/>
        </w:rPr>
        <w:t>Alexsandra Marra</w:t>
      </w:r>
      <w:r w:rsidR="00E37DCC">
        <w:rPr>
          <w:sz w:val="32"/>
        </w:rPr>
        <w:t xml:space="preserve">  No:2</w:t>
      </w:r>
      <w:r w:rsidR="000B6D53">
        <w:rPr>
          <w:sz w:val="32"/>
        </w:rPr>
        <w:t>2735</w:t>
      </w:r>
    </w:p>
    <w:p w:rsidR="000C5A6F" w:rsidRPr="000C5A6F" w:rsidRDefault="000C5A6F" w:rsidP="000C5A6F">
      <w:pPr>
        <w:rPr>
          <w:sz w:val="32"/>
        </w:rPr>
      </w:pPr>
      <w:r w:rsidRPr="000C5A6F">
        <w:rPr>
          <w:sz w:val="32"/>
        </w:rPr>
        <w:t>IDADE</w:t>
      </w:r>
      <w:r w:rsidR="00106F70">
        <w:rPr>
          <w:sz w:val="32"/>
        </w:rPr>
        <w:t xml:space="preserve">: </w:t>
      </w:r>
      <w:r w:rsidR="000B6D53">
        <w:rPr>
          <w:sz w:val="32"/>
        </w:rPr>
        <w:t>48</w:t>
      </w:r>
      <w:r w:rsidRPr="000C5A6F">
        <w:rPr>
          <w:sz w:val="32"/>
        </w:rPr>
        <w:t xml:space="preserve"> anos  SEXO:</w:t>
      </w:r>
      <w:r w:rsidR="000B6D53">
        <w:rPr>
          <w:sz w:val="32"/>
        </w:rPr>
        <w:t>F</w:t>
      </w:r>
    </w:p>
    <w:p w:rsidR="00CA3539" w:rsidRDefault="000C5A6F" w:rsidP="000C5A6F">
      <w:pPr>
        <w:rPr>
          <w:sz w:val="32"/>
        </w:rPr>
      </w:pPr>
      <w:r w:rsidRPr="000C5A6F">
        <w:rPr>
          <w:sz w:val="32"/>
        </w:rPr>
        <w:t xml:space="preserve">DATA DO EXAME:  </w:t>
      </w:r>
      <w:r w:rsidR="000B6D53">
        <w:rPr>
          <w:sz w:val="32"/>
        </w:rPr>
        <w:t>23 jan. 23</w:t>
      </w:r>
    </w:p>
    <w:p w:rsidR="003D2FF3" w:rsidRDefault="003D2FF3" w:rsidP="000C5A6F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106F70" w:rsidRDefault="00106F70" w:rsidP="00504FB2">
      <w:pPr>
        <w:jc w:val="both"/>
        <w:rPr>
          <w:sz w:val="28"/>
          <w:szCs w:val="28"/>
        </w:rPr>
      </w:pPr>
    </w:p>
    <w:p w:rsidR="00504FB2" w:rsidRPr="00106F70" w:rsidRDefault="00E4757C" w:rsidP="00504FB2">
      <w:pPr>
        <w:jc w:val="both"/>
        <w:rPr>
          <w:sz w:val="28"/>
          <w:szCs w:val="28"/>
        </w:rPr>
      </w:pPr>
      <w:r w:rsidRPr="00106F70">
        <w:rPr>
          <w:sz w:val="28"/>
          <w:szCs w:val="28"/>
        </w:rPr>
        <w:t>A velocidade</w:t>
      </w:r>
      <w:r w:rsidR="00504FB2" w:rsidRPr="00106F70">
        <w:rPr>
          <w:sz w:val="28"/>
          <w:szCs w:val="28"/>
        </w:rPr>
        <w:t xml:space="preserve"> de condução nervosa sensitiva</w:t>
      </w:r>
      <w:r w:rsidRPr="00106F70">
        <w:rPr>
          <w:sz w:val="28"/>
          <w:szCs w:val="28"/>
        </w:rPr>
        <w:t xml:space="preserve"> do nervo mediano</w:t>
      </w:r>
      <w:r w:rsidR="00E37DCC" w:rsidRPr="00106F70">
        <w:rPr>
          <w:sz w:val="28"/>
          <w:szCs w:val="28"/>
        </w:rPr>
        <w:t xml:space="preserve"> direito e</w:t>
      </w:r>
      <w:r w:rsidRPr="00106F70">
        <w:rPr>
          <w:sz w:val="28"/>
          <w:szCs w:val="28"/>
        </w:rPr>
        <w:t xml:space="preserve"> esquerdo</w:t>
      </w:r>
      <w:r w:rsidR="00E37DCC" w:rsidRPr="00106F70">
        <w:rPr>
          <w:sz w:val="28"/>
          <w:szCs w:val="28"/>
        </w:rPr>
        <w:t>,bem como suas amplitudes</w:t>
      </w:r>
      <w:r w:rsidRPr="00106F70">
        <w:rPr>
          <w:sz w:val="28"/>
          <w:szCs w:val="28"/>
        </w:rPr>
        <w:t xml:space="preserve"> </w:t>
      </w:r>
      <w:r w:rsidR="00504FB2" w:rsidRPr="00106F70">
        <w:rPr>
          <w:sz w:val="28"/>
          <w:szCs w:val="28"/>
        </w:rPr>
        <w:t xml:space="preserve"> </w:t>
      </w:r>
      <w:r w:rsidRPr="00106F70">
        <w:rPr>
          <w:sz w:val="28"/>
          <w:szCs w:val="28"/>
        </w:rPr>
        <w:t>esta</w:t>
      </w:r>
      <w:r w:rsidR="00E37DCC" w:rsidRPr="00106F70">
        <w:rPr>
          <w:sz w:val="28"/>
          <w:szCs w:val="28"/>
        </w:rPr>
        <w:t>o</w:t>
      </w:r>
      <w:r w:rsidRPr="00106F70">
        <w:rPr>
          <w:sz w:val="28"/>
          <w:szCs w:val="28"/>
        </w:rPr>
        <w:t xml:space="preserve"> diminuida</w:t>
      </w:r>
      <w:r w:rsidR="00E37DCC" w:rsidRPr="00106F70">
        <w:rPr>
          <w:sz w:val="28"/>
          <w:szCs w:val="28"/>
        </w:rPr>
        <w:t>s</w:t>
      </w:r>
      <w:r w:rsidRPr="00106F70">
        <w:rPr>
          <w:sz w:val="28"/>
          <w:szCs w:val="28"/>
        </w:rPr>
        <w:t>,estando</w:t>
      </w:r>
      <w:r w:rsidR="00504FB2" w:rsidRPr="00106F70">
        <w:rPr>
          <w:sz w:val="28"/>
          <w:szCs w:val="28"/>
        </w:rPr>
        <w:t xml:space="preserve"> normais nos</w:t>
      </w:r>
      <w:r w:rsidRPr="00106F70">
        <w:rPr>
          <w:sz w:val="28"/>
          <w:szCs w:val="28"/>
        </w:rPr>
        <w:t xml:space="preserve"> demais</w:t>
      </w:r>
      <w:r w:rsidR="00504FB2" w:rsidRPr="00106F70">
        <w:rPr>
          <w:sz w:val="28"/>
          <w:szCs w:val="28"/>
        </w:rPr>
        <w:t xml:space="preserve"> nervos examinados.</w:t>
      </w:r>
    </w:p>
    <w:p w:rsidR="00504FB2" w:rsidRPr="00106F70" w:rsidRDefault="00504FB2" w:rsidP="00504FB2">
      <w:pPr>
        <w:jc w:val="both"/>
        <w:rPr>
          <w:sz w:val="28"/>
          <w:szCs w:val="28"/>
        </w:rPr>
      </w:pPr>
      <w:r w:rsidRPr="00106F70">
        <w:rPr>
          <w:sz w:val="28"/>
          <w:szCs w:val="28"/>
        </w:rPr>
        <w:t>As velocidades de condução nervosa motora estão normais nos nervos examinados.</w:t>
      </w:r>
    </w:p>
    <w:p w:rsidR="00504FB2" w:rsidRPr="00106F70" w:rsidRDefault="00504FB2" w:rsidP="00504FB2">
      <w:pPr>
        <w:jc w:val="both"/>
        <w:rPr>
          <w:sz w:val="28"/>
          <w:szCs w:val="28"/>
        </w:rPr>
      </w:pPr>
      <w:r w:rsidRPr="00106F70">
        <w:rPr>
          <w:sz w:val="28"/>
          <w:szCs w:val="28"/>
        </w:rPr>
        <w:t>As amplitudes dos potenciais de ação composto motor estão normais nos nervos examinados.</w:t>
      </w:r>
    </w:p>
    <w:p w:rsidR="00504FB2" w:rsidRPr="00106F70" w:rsidRDefault="00504FB2" w:rsidP="00504FB2">
      <w:pPr>
        <w:jc w:val="both"/>
        <w:rPr>
          <w:sz w:val="28"/>
          <w:szCs w:val="28"/>
        </w:rPr>
      </w:pPr>
      <w:r w:rsidRPr="00106F70">
        <w:rPr>
          <w:sz w:val="28"/>
          <w:szCs w:val="28"/>
        </w:rPr>
        <w:t xml:space="preserve">A onda F, obtida no nervo ulnar D e E, está normal bilateralmente. </w:t>
      </w:r>
    </w:p>
    <w:p w:rsidR="00504FB2" w:rsidRPr="00106F70" w:rsidRDefault="00504FB2" w:rsidP="00504FB2">
      <w:pPr>
        <w:jc w:val="both"/>
        <w:rPr>
          <w:sz w:val="28"/>
          <w:szCs w:val="28"/>
        </w:rPr>
      </w:pPr>
      <w:r w:rsidRPr="00106F70">
        <w:rPr>
          <w:sz w:val="28"/>
          <w:szCs w:val="28"/>
        </w:rPr>
        <w:t>Os eletromiogramas estão normais nos músculos examinados.</w:t>
      </w:r>
    </w:p>
    <w:p w:rsidR="00CA3539" w:rsidRDefault="00504FB2" w:rsidP="00504FB2">
      <w:pPr>
        <w:jc w:val="both"/>
        <w:rPr>
          <w:sz w:val="32"/>
        </w:rPr>
      </w:pPr>
      <w:r w:rsidRPr="00106F70">
        <w:rPr>
          <w:sz w:val="28"/>
          <w:szCs w:val="28"/>
        </w:rPr>
        <w:t xml:space="preserve">Registrou-se tremor em posição sustentada de </w:t>
      </w:r>
      <w:r w:rsidR="000B6D53">
        <w:rPr>
          <w:sz w:val="28"/>
          <w:szCs w:val="28"/>
        </w:rPr>
        <w:t>6</w:t>
      </w:r>
      <w:r w:rsidR="00106F70">
        <w:rPr>
          <w:sz w:val="28"/>
          <w:szCs w:val="28"/>
        </w:rPr>
        <w:t>7</w:t>
      </w:r>
      <w:r w:rsidR="006624A1" w:rsidRPr="00106F70">
        <w:rPr>
          <w:sz w:val="28"/>
          <w:szCs w:val="28"/>
        </w:rPr>
        <w:t xml:space="preserve">Hz </w:t>
      </w:r>
      <w:r w:rsidR="006612E0" w:rsidRPr="00106F70">
        <w:rPr>
          <w:sz w:val="28"/>
          <w:szCs w:val="28"/>
        </w:rPr>
        <w:t>.</w:t>
      </w:r>
    </w:p>
    <w:p w:rsidR="00504FB2" w:rsidRDefault="00CA3539" w:rsidP="00504FB2">
      <w:pPr>
        <w:jc w:val="both"/>
        <w:rPr>
          <w:sz w:val="32"/>
        </w:rPr>
      </w:pPr>
      <w:r>
        <w:rPr>
          <w:sz w:val="32"/>
        </w:rPr>
        <w:t xml:space="preserve"> 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106F70" w:rsidRDefault="00106F70" w:rsidP="00504FB2">
      <w:pPr>
        <w:rPr>
          <w:sz w:val="28"/>
          <w:szCs w:val="28"/>
        </w:rPr>
      </w:pPr>
    </w:p>
    <w:p w:rsidR="00106F70" w:rsidRDefault="00504FB2" w:rsidP="00504FB2">
      <w:pPr>
        <w:rPr>
          <w:sz w:val="28"/>
          <w:szCs w:val="28"/>
        </w:rPr>
      </w:pPr>
      <w:r w:rsidRPr="00106F70">
        <w:rPr>
          <w:sz w:val="28"/>
          <w:szCs w:val="28"/>
        </w:rPr>
        <w:t>Quadro eletroneuromiografico de processo neurológico periférico sugestivo de</w:t>
      </w:r>
      <w:r w:rsidR="00106F70">
        <w:rPr>
          <w:sz w:val="28"/>
          <w:szCs w:val="28"/>
        </w:rPr>
        <w:t>:</w:t>
      </w:r>
    </w:p>
    <w:p w:rsidR="00106F70" w:rsidRPr="00106F70" w:rsidRDefault="00106F70" w:rsidP="00504FB2">
      <w:pPr>
        <w:rPr>
          <w:b/>
          <w:sz w:val="28"/>
          <w:szCs w:val="28"/>
        </w:rPr>
      </w:pPr>
      <w:r w:rsidRPr="00106F70">
        <w:rPr>
          <w:b/>
          <w:sz w:val="28"/>
          <w:szCs w:val="28"/>
        </w:rPr>
        <w:t>1)</w:t>
      </w:r>
      <w:r w:rsidR="0062285D">
        <w:rPr>
          <w:b/>
          <w:sz w:val="28"/>
          <w:szCs w:val="28"/>
        </w:rPr>
        <w:t>Tremor essencial.</w:t>
      </w:r>
    </w:p>
    <w:p w:rsidR="00504FB2" w:rsidRPr="00106F70" w:rsidRDefault="00106F70" w:rsidP="00504FB2">
      <w:pPr>
        <w:rPr>
          <w:sz w:val="28"/>
          <w:szCs w:val="28"/>
        </w:rPr>
      </w:pPr>
      <w:r w:rsidRPr="00106F70">
        <w:rPr>
          <w:b/>
          <w:sz w:val="28"/>
          <w:szCs w:val="28"/>
        </w:rPr>
        <w:t>2)</w:t>
      </w:r>
      <w:r w:rsidR="0062285D" w:rsidRPr="0062285D">
        <w:t xml:space="preserve"> </w:t>
      </w:r>
      <w:r w:rsidR="0062285D" w:rsidRPr="0062285D">
        <w:rPr>
          <w:b/>
          <w:sz w:val="28"/>
          <w:szCs w:val="28"/>
        </w:rPr>
        <w:t xml:space="preserve">Sindrome do tunel do carpo a direita </w:t>
      </w:r>
      <w:bookmarkStart w:id="0" w:name="_GoBack"/>
      <w:bookmarkEnd w:id="0"/>
      <w:r w:rsidR="0062285D" w:rsidRPr="0062285D">
        <w:rPr>
          <w:b/>
          <w:sz w:val="28"/>
          <w:szCs w:val="28"/>
        </w:rPr>
        <w:t>de grau leve</w:t>
      </w:r>
      <w:r w:rsidR="0062285D">
        <w:rPr>
          <w:b/>
          <w:sz w:val="28"/>
          <w:szCs w:val="28"/>
        </w:rPr>
        <w:t>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106F70" w:rsidRDefault="00106F70" w:rsidP="00504FB2">
      <w:pPr>
        <w:rPr>
          <w:i/>
          <w:sz w:val="32"/>
        </w:rPr>
      </w:pPr>
    </w:p>
    <w:p w:rsidR="00504FB2" w:rsidRDefault="00106F70" w:rsidP="00504FB2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106F70" w:rsidRDefault="00106F70" w:rsidP="00504FB2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                                        </w:t>
      </w:r>
      <w:r w:rsidR="00504FB2" w:rsidRPr="00106F70">
        <w:rPr>
          <w:i/>
          <w:sz w:val="24"/>
          <w:szCs w:val="24"/>
        </w:rPr>
        <w:t>CRM</w:t>
      </w:r>
      <w:r w:rsidRPr="00106F70">
        <w:rPr>
          <w:i/>
          <w:sz w:val="24"/>
          <w:szCs w:val="24"/>
        </w:rPr>
        <w:t>SP:62357  CRMDF:11095</w:t>
      </w:r>
    </w:p>
    <w:sectPr w:rsidR="0052744F" w:rsidRPr="00106F70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955" w:rsidRDefault="000A4955">
      <w:r>
        <w:separator/>
      </w:r>
    </w:p>
  </w:endnote>
  <w:endnote w:type="continuationSeparator" w:id="0">
    <w:p w:rsidR="000A4955" w:rsidRDefault="000A4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</w:t>
    </w:r>
    <w:r>
      <w:rPr>
        <w:b/>
      </w:rPr>
      <w:t>(61) 3328-7551/3425-2758</w:t>
    </w:r>
    <w:r w:rsidR="00550BAA">
      <w:rPr>
        <w:b/>
      </w:rPr>
      <w:t>/3327-2221</w:t>
    </w:r>
  </w:p>
  <w:p w:rsidR="000B6D53" w:rsidRDefault="000B6D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Pr="00712AD5">
        <w:rPr>
          <w:rStyle w:val="Hyperlink"/>
          <w:b/>
        </w:rPr>
        <w:t>www.neurofis.com.br</w:t>
      </w:r>
    </w:hyperlink>
    <w:r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955" w:rsidRDefault="000A4955">
      <w:r>
        <w:separator/>
      </w:r>
    </w:p>
  </w:footnote>
  <w:footnote w:type="continuationSeparator" w:id="0">
    <w:p w:rsidR="000A4955" w:rsidRDefault="000A49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A4955"/>
    <w:rsid w:val="000A7CD3"/>
    <w:rsid w:val="000B6D53"/>
    <w:rsid w:val="000C5A6F"/>
    <w:rsid w:val="000C6696"/>
    <w:rsid w:val="00106F70"/>
    <w:rsid w:val="001146C5"/>
    <w:rsid w:val="00116787"/>
    <w:rsid w:val="001D0D9E"/>
    <w:rsid w:val="001E1FEE"/>
    <w:rsid w:val="00246D1C"/>
    <w:rsid w:val="00275AD9"/>
    <w:rsid w:val="002947B8"/>
    <w:rsid w:val="002B2DDB"/>
    <w:rsid w:val="002C49D5"/>
    <w:rsid w:val="002D30ED"/>
    <w:rsid w:val="002F735F"/>
    <w:rsid w:val="003D2FF3"/>
    <w:rsid w:val="0040702C"/>
    <w:rsid w:val="00413B60"/>
    <w:rsid w:val="00417240"/>
    <w:rsid w:val="00431705"/>
    <w:rsid w:val="004360C7"/>
    <w:rsid w:val="004668B5"/>
    <w:rsid w:val="00466C5B"/>
    <w:rsid w:val="004834FE"/>
    <w:rsid w:val="004F665A"/>
    <w:rsid w:val="00504FB2"/>
    <w:rsid w:val="005233EE"/>
    <w:rsid w:val="0052744F"/>
    <w:rsid w:val="00550BAA"/>
    <w:rsid w:val="00554DE0"/>
    <w:rsid w:val="005A287F"/>
    <w:rsid w:val="005B5467"/>
    <w:rsid w:val="005B74CC"/>
    <w:rsid w:val="00615FAD"/>
    <w:rsid w:val="0062285D"/>
    <w:rsid w:val="00630A92"/>
    <w:rsid w:val="00631AEB"/>
    <w:rsid w:val="006612E0"/>
    <w:rsid w:val="006624A1"/>
    <w:rsid w:val="00672AC4"/>
    <w:rsid w:val="006C09AB"/>
    <w:rsid w:val="006D188B"/>
    <w:rsid w:val="00790D56"/>
    <w:rsid w:val="0081252F"/>
    <w:rsid w:val="00856A9B"/>
    <w:rsid w:val="0086456C"/>
    <w:rsid w:val="008B35D3"/>
    <w:rsid w:val="008D3DA8"/>
    <w:rsid w:val="00923B9E"/>
    <w:rsid w:val="0096075C"/>
    <w:rsid w:val="00996304"/>
    <w:rsid w:val="009E2004"/>
    <w:rsid w:val="00A11823"/>
    <w:rsid w:val="00A90881"/>
    <w:rsid w:val="00AA7F18"/>
    <w:rsid w:val="00AB0CE6"/>
    <w:rsid w:val="00B0654A"/>
    <w:rsid w:val="00B21C98"/>
    <w:rsid w:val="00B376ED"/>
    <w:rsid w:val="00B62CB1"/>
    <w:rsid w:val="00B815E3"/>
    <w:rsid w:val="00B9261D"/>
    <w:rsid w:val="00BD3B95"/>
    <w:rsid w:val="00BE7CA2"/>
    <w:rsid w:val="00BF446E"/>
    <w:rsid w:val="00C23027"/>
    <w:rsid w:val="00C55C9E"/>
    <w:rsid w:val="00CA3539"/>
    <w:rsid w:val="00D97962"/>
    <w:rsid w:val="00E3258E"/>
    <w:rsid w:val="00E37DCC"/>
    <w:rsid w:val="00E43612"/>
    <w:rsid w:val="00E4757C"/>
    <w:rsid w:val="00E7319B"/>
    <w:rsid w:val="00F03199"/>
    <w:rsid w:val="00F1081E"/>
    <w:rsid w:val="00F13552"/>
    <w:rsid w:val="00F74894"/>
    <w:rsid w:val="00F769CE"/>
    <w:rsid w:val="00F85832"/>
    <w:rsid w:val="00F9404A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6D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6D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</cp:revision>
  <cp:lastPrinted>1998-02-03T19:29:00Z</cp:lastPrinted>
  <dcterms:created xsi:type="dcterms:W3CDTF">2017-11-16T19:29:00Z</dcterms:created>
  <dcterms:modified xsi:type="dcterms:W3CDTF">2023-01-23T20:57:00Z</dcterms:modified>
</cp:coreProperties>
</file>