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3E5CD3" w:rsidRPr="003E5CD3" w:rsidRDefault="003E5CD3" w:rsidP="003E5CD3">
      <w:pPr>
        <w:rPr>
          <w:sz w:val="32"/>
          <w:szCs w:val="32"/>
        </w:rPr>
      </w:pPr>
      <w:r w:rsidRPr="003E5CD3">
        <w:rPr>
          <w:sz w:val="32"/>
          <w:szCs w:val="32"/>
        </w:rPr>
        <w:t>PACIENTE: Safira Maria de Figueiredo</w:t>
      </w:r>
    </w:p>
    <w:p w:rsidR="003E5CD3" w:rsidRPr="003E5CD3" w:rsidRDefault="003E5CD3" w:rsidP="003E5CD3">
      <w:pPr>
        <w:rPr>
          <w:sz w:val="32"/>
          <w:szCs w:val="32"/>
        </w:rPr>
      </w:pPr>
      <w:r w:rsidRPr="003E5CD3">
        <w:rPr>
          <w:sz w:val="32"/>
          <w:szCs w:val="32"/>
        </w:rPr>
        <w:t xml:space="preserve">IDADE: 68 anos SEXO: F                  </w:t>
      </w:r>
    </w:p>
    <w:p w:rsidR="004930C6" w:rsidRDefault="003E5CD3" w:rsidP="003E5CD3">
      <w:pPr>
        <w:rPr>
          <w:sz w:val="32"/>
          <w:szCs w:val="32"/>
        </w:rPr>
      </w:pPr>
      <w:r w:rsidRPr="003E5CD3">
        <w:rPr>
          <w:sz w:val="32"/>
          <w:szCs w:val="32"/>
        </w:rPr>
        <w:t>DATA DO EXAME:23 jan. 23</w:t>
      </w:r>
    </w:p>
    <w:p w:rsidR="003E5CD3" w:rsidRDefault="003E5CD3" w:rsidP="003E5CD3">
      <w:pPr>
        <w:rPr>
          <w:sz w:val="32"/>
        </w:rPr>
      </w:pPr>
      <w:bookmarkStart w:id="0" w:name="_GoBack"/>
      <w:bookmarkEnd w:id="0"/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57DE8" w:rsidRDefault="00457DE8" w:rsidP="00423D35">
      <w:pPr>
        <w:rPr>
          <w:sz w:val="32"/>
        </w:rPr>
      </w:pPr>
    </w:p>
    <w:p w:rsidR="00457DE8" w:rsidRDefault="00457DE8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57DE8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CD0806" w:rsidRDefault="00457DE8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                                                               </w:t>
      </w:r>
      <w:r w:rsidR="00423D35"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="00423D35"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="00423D35"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63021" w:rsidRDefault="00663021">
      <w:r>
        <w:separator/>
      </w:r>
    </w:p>
  </w:endnote>
  <w:endnote w:type="continuationSeparator" w:id="0">
    <w:p w:rsidR="00663021" w:rsidRDefault="006630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457DE8" w:rsidRDefault="00663021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457DE8" w:rsidRPr="00FC5017">
        <w:rPr>
          <w:rStyle w:val="Hyperlink"/>
          <w:b/>
        </w:rPr>
        <w:t>www.neurofis.com.br</w:t>
      </w:r>
    </w:hyperlink>
    <w:r w:rsidR="00457DE8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63021" w:rsidRDefault="00663021">
      <w:r>
        <w:separator/>
      </w:r>
    </w:p>
  </w:footnote>
  <w:footnote w:type="continuationSeparator" w:id="0">
    <w:p w:rsidR="00663021" w:rsidRDefault="0066302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252"/>
    <w:rsid w:val="00002E21"/>
    <w:rsid w:val="00003129"/>
    <w:rsid w:val="000034C4"/>
    <w:rsid w:val="00003879"/>
    <w:rsid w:val="00003E90"/>
    <w:rsid w:val="0000465E"/>
    <w:rsid w:val="0000491B"/>
    <w:rsid w:val="00004ECD"/>
    <w:rsid w:val="00005B2A"/>
    <w:rsid w:val="00005D97"/>
    <w:rsid w:val="0000658F"/>
    <w:rsid w:val="00006A05"/>
    <w:rsid w:val="00006C89"/>
    <w:rsid w:val="00006DB9"/>
    <w:rsid w:val="000071AD"/>
    <w:rsid w:val="00010006"/>
    <w:rsid w:val="0001058F"/>
    <w:rsid w:val="00011663"/>
    <w:rsid w:val="00014A5E"/>
    <w:rsid w:val="00014CE9"/>
    <w:rsid w:val="000160DE"/>
    <w:rsid w:val="00016A14"/>
    <w:rsid w:val="00021753"/>
    <w:rsid w:val="0002376D"/>
    <w:rsid w:val="0002391F"/>
    <w:rsid w:val="0002419E"/>
    <w:rsid w:val="000251FD"/>
    <w:rsid w:val="000253DA"/>
    <w:rsid w:val="000255E6"/>
    <w:rsid w:val="00025BE4"/>
    <w:rsid w:val="000261D2"/>
    <w:rsid w:val="0002725A"/>
    <w:rsid w:val="0002751E"/>
    <w:rsid w:val="00027C41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3B73"/>
    <w:rsid w:val="00035D68"/>
    <w:rsid w:val="00036E9E"/>
    <w:rsid w:val="00037840"/>
    <w:rsid w:val="0003789C"/>
    <w:rsid w:val="00037F50"/>
    <w:rsid w:val="00040A1E"/>
    <w:rsid w:val="0004129D"/>
    <w:rsid w:val="000418C6"/>
    <w:rsid w:val="000419C2"/>
    <w:rsid w:val="00042033"/>
    <w:rsid w:val="000422EA"/>
    <w:rsid w:val="000436EB"/>
    <w:rsid w:val="00044523"/>
    <w:rsid w:val="000447E5"/>
    <w:rsid w:val="00045517"/>
    <w:rsid w:val="000457EA"/>
    <w:rsid w:val="00045FE5"/>
    <w:rsid w:val="00046BB1"/>
    <w:rsid w:val="00050635"/>
    <w:rsid w:val="00050728"/>
    <w:rsid w:val="000512B2"/>
    <w:rsid w:val="00051602"/>
    <w:rsid w:val="00051E2B"/>
    <w:rsid w:val="000526B8"/>
    <w:rsid w:val="00053429"/>
    <w:rsid w:val="000557AB"/>
    <w:rsid w:val="00055D01"/>
    <w:rsid w:val="00057178"/>
    <w:rsid w:val="00057498"/>
    <w:rsid w:val="0005778F"/>
    <w:rsid w:val="0006035D"/>
    <w:rsid w:val="00062BC2"/>
    <w:rsid w:val="000630F2"/>
    <w:rsid w:val="00063A82"/>
    <w:rsid w:val="00063C3E"/>
    <w:rsid w:val="00064663"/>
    <w:rsid w:val="00064971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4E7A"/>
    <w:rsid w:val="000759D9"/>
    <w:rsid w:val="00075B33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0DAD"/>
    <w:rsid w:val="00091EFF"/>
    <w:rsid w:val="00093230"/>
    <w:rsid w:val="00093CB1"/>
    <w:rsid w:val="0009421F"/>
    <w:rsid w:val="000955D7"/>
    <w:rsid w:val="0009572C"/>
    <w:rsid w:val="00096235"/>
    <w:rsid w:val="00097812"/>
    <w:rsid w:val="000A0005"/>
    <w:rsid w:val="000A009D"/>
    <w:rsid w:val="000A0269"/>
    <w:rsid w:val="000A0333"/>
    <w:rsid w:val="000A0DD3"/>
    <w:rsid w:val="000A16A6"/>
    <w:rsid w:val="000A1FA6"/>
    <w:rsid w:val="000A21D1"/>
    <w:rsid w:val="000A4205"/>
    <w:rsid w:val="000A46C3"/>
    <w:rsid w:val="000A5974"/>
    <w:rsid w:val="000B100E"/>
    <w:rsid w:val="000B16BC"/>
    <w:rsid w:val="000B2BB0"/>
    <w:rsid w:val="000B2CEA"/>
    <w:rsid w:val="000B2E8B"/>
    <w:rsid w:val="000B369F"/>
    <w:rsid w:val="000B38DB"/>
    <w:rsid w:val="000B485F"/>
    <w:rsid w:val="000B4967"/>
    <w:rsid w:val="000B4DCC"/>
    <w:rsid w:val="000B67BF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3F8"/>
    <w:rsid w:val="000D3487"/>
    <w:rsid w:val="000D3557"/>
    <w:rsid w:val="000D40FF"/>
    <w:rsid w:val="000D4FAA"/>
    <w:rsid w:val="000D74A5"/>
    <w:rsid w:val="000D76C5"/>
    <w:rsid w:val="000D7B94"/>
    <w:rsid w:val="000E06D1"/>
    <w:rsid w:val="000E2FD8"/>
    <w:rsid w:val="000E527A"/>
    <w:rsid w:val="000E5D1F"/>
    <w:rsid w:val="000E6CA8"/>
    <w:rsid w:val="000E73F3"/>
    <w:rsid w:val="000E76E6"/>
    <w:rsid w:val="000E782C"/>
    <w:rsid w:val="000F0293"/>
    <w:rsid w:val="000F0655"/>
    <w:rsid w:val="000F07FE"/>
    <w:rsid w:val="000F19D0"/>
    <w:rsid w:val="000F26A9"/>
    <w:rsid w:val="000F33EC"/>
    <w:rsid w:val="000F4229"/>
    <w:rsid w:val="000F528D"/>
    <w:rsid w:val="000F5333"/>
    <w:rsid w:val="000F63A8"/>
    <w:rsid w:val="000F70FC"/>
    <w:rsid w:val="000F77A1"/>
    <w:rsid w:val="00100323"/>
    <w:rsid w:val="00100674"/>
    <w:rsid w:val="00102622"/>
    <w:rsid w:val="00102808"/>
    <w:rsid w:val="00102A55"/>
    <w:rsid w:val="00102CDE"/>
    <w:rsid w:val="00103B48"/>
    <w:rsid w:val="00104285"/>
    <w:rsid w:val="00104578"/>
    <w:rsid w:val="00105077"/>
    <w:rsid w:val="001057C5"/>
    <w:rsid w:val="0010597B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17260"/>
    <w:rsid w:val="00120069"/>
    <w:rsid w:val="00121214"/>
    <w:rsid w:val="00121A90"/>
    <w:rsid w:val="001223A8"/>
    <w:rsid w:val="0012276C"/>
    <w:rsid w:val="0012301D"/>
    <w:rsid w:val="0012363C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196C"/>
    <w:rsid w:val="0013229C"/>
    <w:rsid w:val="001338A9"/>
    <w:rsid w:val="00133F31"/>
    <w:rsid w:val="00134D6C"/>
    <w:rsid w:val="00135674"/>
    <w:rsid w:val="00135ACD"/>
    <w:rsid w:val="00135F66"/>
    <w:rsid w:val="001367C7"/>
    <w:rsid w:val="0013680C"/>
    <w:rsid w:val="00141A9E"/>
    <w:rsid w:val="00141F70"/>
    <w:rsid w:val="00142054"/>
    <w:rsid w:val="001420A7"/>
    <w:rsid w:val="00142387"/>
    <w:rsid w:val="001433DA"/>
    <w:rsid w:val="001440A8"/>
    <w:rsid w:val="00144712"/>
    <w:rsid w:val="0014533C"/>
    <w:rsid w:val="00145866"/>
    <w:rsid w:val="001459C2"/>
    <w:rsid w:val="00145B61"/>
    <w:rsid w:val="00146556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11DB"/>
    <w:rsid w:val="001644B5"/>
    <w:rsid w:val="00164C9E"/>
    <w:rsid w:val="0016509E"/>
    <w:rsid w:val="00165DE7"/>
    <w:rsid w:val="00165FC8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5F"/>
    <w:rsid w:val="00185DAA"/>
    <w:rsid w:val="001874EC"/>
    <w:rsid w:val="00192B25"/>
    <w:rsid w:val="001932AA"/>
    <w:rsid w:val="001932C5"/>
    <w:rsid w:val="00194EB1"/>
    <w:rsid w:val="00194F82"/>
    <w:rsid w:val="0019564F"/>
    <w:rsid w:val="00196399"/>
    <w:rsid w:val="0019719E"/>
    <w:rsid w:val="00197FEA"/>
    <w:rsid w:val="001A008A"/>
    <w:rsid w:val="001A0117"/>
    <w:rsid w:val="001A2F0E"/>
    <w:rsid w:val="001A2F2D"/>
    <w:rsid w:val="001A2F63"/>
    <w:rsid w:val="001A3E59"/>
    <w:rsid w:val="001A3F59"/>
    <w:rsid w:val="001A4B3B"/>
    <w:rsid w:val="001A5284"/>
    <w:rsid w:val="001A5E1D"/>
    <w:rsid w:val="001A6325"/>
    <w:rsid w:val="001A7DBA"/>
    <w:rsid w:val="001B1922"/>
    <w:rsid w:val="001B1EBD"/>
    <w:rsid w:val="001B2412"/>
    <w:rsid w:val="001B3070"/>
    <w:rsid w:val="001B428D"/>
    <w:rsid w:val="001B5712"/>
    <w:rsid w:val="001B611A"/>
    <w:rsid w:val="001B7179"/>
    <w:rsid w:val="001C05B4"/>
    <w:rsid w:val="001C07C2"/>
    <w:rsid w:val="001C21F2"/>
    <w:rsid w:val="001C31E0"/>
    <w:rsid w:val="001C34D2"/>
    <w:rsid w:val="001C3507"/>
    <w:rsid w:val="001C35CC"/>
    <w:rsid w:val="001C3904"/>
    <w:rsid w:val="001C4403"/>
    <w:rsid w:val="001C45F7"/>
    <w:rsid w:val="001C4789"/>
    <w:rsid w:val="001C708E"/>
    <w:rsid w:val="001C7A46"/>
    <w:rsid w:val="001D0184"/>
    <w:rsid w:val="001D02BC"/>
    <w:rsid w:val="001D1F92"/>
    <w:rsid w:val="001D2F85"/>
    <w:rsid w:val="001D4B19"/>
    <w:rsid w:val="001D503C"/>
    <w:rsid w:val="001D5E2B"/>
    <w:rsid w:val="001D643E"/>
    <w:rsid w:val="001D6771"/>
    <w:rsid w:val="001D6ED6"/>
    <w:rsid w:val="001D713B"/>
    <w:rsid w:val="001D7F13"/>
    <w:rsid w:val="001E0B9D"/>
    <w:rsid w:val="001E0FE7"/>
    <w:rsid w:val="001E1920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1766"/>
    <w:rsid w:val="001F1E87"/>
    <w:rsid w:val="001F312E"/>
    <w:rsid w:val="001F32A9"/>
    <w:rsid w:val="001F3F69"/>
    <w:rsid w:val="001F451A"/>
    <w:rsid w:val="001F4773"/>
    <w:rsid w:val="001F4E1C"/>
    <w:rsid w:val="001F4F9B"/>
    <w:rsid w:val="001F5254"/>
    <w:rsid w:val="001F5344"/>
    <w:rsid w:val="001F57E0"/>
    <w:rsid w:val="001F5D5E"/>
    <w:rsid w:val="001F5E14"/>
    <w:rsid w:val="001F7911"/>
    <w:rsid w:val="002003C9"/>
    <w:rsid w:val="00200AD0"/>
    <w:rsid w:val="00201267"/>
    <w:rsid w:val="00203589"/>
    <w:rsid w:val="002038DB"/>
    <w:rsid w:val="00203D4F"/>
    <w:rsid w:val="0020477F"/>
    <w:rsid w:val="00204E16"/>
    <w:rsid w:val="00204F6C"/>
    <w:rsid w:val="00204FD4"/>
    <w:rsid w:val="0020556E"/>
    <w:rsid w:val="002057EF"/>
    <w:rsid w:val="00205A69"/>
    <w:rsid w:val="00207B01"/>
    <w:rsid w:val="002103DC"/>
    <w:rsid w:val="00210CB1"/>
    <w:rsid w:val="00212FD5"/>
    <w:rsid w:val="00213739"/>
    <w:rsid w:val="002137F3"/>
    <w:rsid w:val="0021489B"/>
    <w:rsid w:val="00215100"/>
    <w:rsid w:val="002151EB"/>
    <w:rsid w:val="002153AA"/>
    <w:rsid w:val="00215F88"/>
    <w:rsid w:val="00217369"/>
    <w:rsid w:val="00217BF4"/>
    <w:rsid w:val="00217DBD"/>
    <w:rsid w:val="002200A1"/>
    <w:rsid w:val="00220178"/>
    <w:rsid w:val="002205A9"/>
    <w:rsid w:val="00220A0E"/>
    <w:rsid w:val="00220A45"/>
    <w:rsid w:val="00221138"/>
    <w:rsid w:val="00224034"/>
    <w:rsid w:val="0022449D"/>
    <w:rsid w:val="00224834"/>
    <w:rsid w:val="00224BF5"/>
    <w:rsid w:val="00224D80"/>
    <w:rsid w:val="002254A5"/>
    <w:rsid w:val="0022570E"/>
    <w:rsid w:val="00226041"/>
    <w:rsid w:val="0022698C"/>
    <w:rsid w:val="00226A23"/>
    <w:rsid w:val="002275BD"/>
    <w:rsid w:val="0023125B"/>
    <w:rsid w:val="002322AF"/>
    <w:rsid w:val="0023244B"/>
    <w:rsid w:val="00232D67"/>
    <w:rsid w:val="00233593"/>
    <w:rsid w:val="00233A29"/>
    <w:rsid w:val="00233C99"/>
    <w:rsid w:val="00236111"/>
    <w:rsid w:val="00237459"/>
    <w:rsid w:val="002419B8"/>
    <w:rsid w:val="00241CFB"/>
    <w:rsid w:val="00242A4E"/>
    <w:rsid w:val="00242EB2"/>
    <w:rsid w:val="002448D2"/>
    <w:rsid w:val="002452F0"/>
    <w:rsid w:val="0024572D"/>
    <w:rsid w:val="002460BA"/>
    <w:rsid w:val="00246152"/>
    <w:rsid w:val="00246746"/>
    <w:rsid w:val="00246CF2"/>
    <w:rsid w:val="00247247"/>
    <w:rsid w:val="0024734B"/>
    <w:rsid w:val="0025003B"/>
    <w:rsid w:val="00250627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307"/>
    <w:rsid w:val="00275888"/>
    <w:rsid w:val="00276469"/>
    <w:rsid w:val="00276947"/>
    <w:rsid w:val="002778AD"/>
    <w:rsid w:val="0027796C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5AA5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4757"/>
    <w:rsid w:val="002A516D"/>
    <w:rsid w:val="002A598C"/>
    <w:rsid w:val="002A5D4E"/>
    <w:rsid w:val="002A60BD"/>
    <w:rsid w:val="002A610F"/>
    <w:rsid w:val="002A6757"/>
    <w:rsid w:val="002A6AC3"/>
    <w:rsid w:val="002B070B"/>
    <w:rsid w:val="002B079E"/>
    <w:rsid w:val="002B2D29"/>
    <w:rsid w:val="002B2F74"/>
    <w:rsid w:val="002B3B71"/>
    <w:rsid w:val="002B4888"/>
    <w:rsid w:val="002B59C9"/>
    <w:rsid w:val="002B677C"/>
    <w:rsid w:val="002B67A9"/>
    <w:rsid w:val="002B6E3A"/>
    <w:rsid w:val="002B6E9E"/>
    <w:rsid w:val="002C044B"/>
    <w:rsid w:val="002C0986"/>
    <w:rsid w:val="002C0E72"/>
    <w:rsid w:val="002C2A28"/>
    <w:rsid w:val="002C2BC3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6D9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E7AEC"/>
    <w:rsid w:val="002F00B0"/>
    <w:rsid w:val="002F0133"/>
    <w:rsid w:val="002F0D9F"/>
    <w:rsid w:val="002F13BB"/>
    <w:rsid w:val="002F1D38"/>
    <w:rsid w:val="002F250F"/>
    <w:rsid w:val="002F2686"/>
    <w:rsid w:val="002F29A3"/>
    <w:rsid w:val="002F2CF9"/>
    <w:rsid w:val="002F310F"/>
    <w:rsid w:val="002F351E"/>
    <w:rsid w:val="002F4E99"/>
    <w:rsid w:val="002F7586"/>
    <w:rsid w:val="002F787D"/>
    <w:rsid w:val="00302159"/>
    <w:rsid w:val="0030283C"/>
    <w:rsid w:val="00303B66"/>
    <w:rsid w:val="00304266"/>
    <w:rsid w:val="00305E18"/>
    <w:rsid w:val="0030645D"/>
    <w:rsid w:val="0030732D"/>
    <w:rsid w:val="00313331"/>
    <w:rsid w:val="003140AE"/>
    <w:rsid w:val="003144CC"/>
    <w:rsid w:val="00314AD9"/>
    <w:rsid w:val="00314E22"/>
    <w:rsid w:val="00315326"/>
    <w:rsid w:val="00315478"/>
    <w:rsid w:val="00315B9D"/>
    <w:rsid w:val="003163C2"/>
    <w:rsid w:val="00316AD6"/>
    <w:rsid w:val="00317139"/>
    <w:rsid w:val="00317980"/>
    <w:rsid w:val="00317A3C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1C2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456"/>
    <w:rsid w:val="003436E1"/>
    <w:rsid w:val="00344A4F"/>
    <w:rsid w:val="003450EA"/>
    <w:rsid w:val="00346CFD"/>
    <w:rsid w:val="003477C6"/>
    <w:rsid w:val="00350F31"/>
    <w:rsid w:val="0035262B"/>
    <w:rsid w:val="00352857"/>
    <w:rsid w:val="003530D3"/>
    <w:rsid w:val="003539C8"/>
    <w:rsid w:val="00353BF5"/>
    <w:rsid w:val="00353D66"/>
    <w:rsid w:val="003542AD"/>
    <w:rsid w:val="003544C1"/>
    <w:rsid w:val="00354F96"/>
    <w:rsid w:val="00355147"/>
    <w:rsid w:val="003553EA"/>
    <w:rsid w:val="00355BB1"/>
    <w:rsid w:val="00355FB7"/>
    <w:rsid w:val="00356B32"/>
    <w:rsid w:val="00357615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C75"/>
    <w:rsid w:val="00366172"/>
    <w:rsid w:val="0036623E"/>
    <w:rsid w:val="003665FE"/>
    <w:rsid w:val="0036702A"/>
    <w:rsid w:val="00367E0C"/>
    <w:rsid w:val="00371930"/>
    <w:rsid w:val="00371C90"/>
    <w:rsid w:val="003734F2"/>
    <w:rsid w:val="0037369D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3C8C"/>
    <w:rsid w:val="003867AB"/>
    <w:rsid w:val="00387547"/>
    <w:rsid w:val="00387EA0"/>
    <w:rsid w:val="003900E5"/>
    <w:rsid w:val="00391015"/>
    <w:rsid w:val="00391F7B"/>
    <w:rsid w:val="00393C16"/>
    <w:rsid w:val="00394271"/>
    <w:rsid w:val="00394317"/>
    <w:rsid w:val="00394BE7"/>
    <w:rsid w:val="00395B3F"/>
    <w:rsid w:val="0039622C"/>
    <w:rsid w:val="00396B09"/>
    <w:rsid w:val="003A01D4"/>
    <w:rsid w:val="003A06E8"/>
    <w:rsid w:val="003A0F32"/>
    <w:rsid w:val="003A16D8"/>
    <w:rsid w:val="003A3220"/>
    <w:rsid w:val="003A3649"/>
    <w:rsid w:val="003A3781"/>
    <w:rsid w:val="003A3951"/>
    <w:rsid w:val="003A4D1C"/>
    <w:rsid w:val="003A5646"/>
    <w:rsid w:val="003A56EE"/>
    <w:rsid w:val="003A57AA"/>
    <w:rsid w:val="003A5E92"/>
    <w:rsid w:val="003A6179"/>
    <w:rsid w:val="003A6874"/>
    <w:rsid w:val="003A790C"/>
    <w:rsid w:val="003B0059"/>
    <w:rsid w:val="003B018D"/>
    <w:rsid w:val="003B0695"/>
    <w:rsid w:val="003B0732"/>
    <w:rsid w:val="003B07A3"/>
    <w:rsid w:val="003B09A6"/>
    <w:rsid w:val="003B0F6E"/>
    <w:rsid w:val="003B1F83"/>
    <w:rsid w:val="003B1FD0"/>
    <w:rsid w:val="003B302C"/>
    <w:rsid w:val="003B373E"/>
    <w:rsid w:val="003B47E5"/>
    <w:rsid w:val="003B48B7"/>
    <w:rsid w:val="003B4EB0"/>
    <w:rsid w:val="003B4FB8"/>
    <w:rsid w:val="003B550C"/>
    <w:rsid w:val="003B5C7B"/>
    <w:rsid w:val="003B6377"/>
    <w:rsid w:val="003B6FA9"/>
    <w:rsid w:val="003B7392"/>
    <w:rsid w:val="003B79A9"/>
    <w:rsid w:val="003C132A"/>
    <w:rsid w:val="003C1614"/>
    <w:rsid w:val="003C1658"/>
    <w:rsid w:val="003C1DD7"/>
    <w:rsid w:val="003C2736"/>
    <w:rsid w:val="003C2864"/>
    <w:rsid w:val="003C2A1A"/>
    <w:rsid w:val="003C3A81"/>
    <w:rsid w:val="003C3C42"/>
    <w:rsid w:val="003C4A2F"/>
    <w:rsid w:val="003C608F"/>
    <w:rsid w:val="003C6533"/>
    <w:rsid w:val="003C674A"/>
    <w:rsid w:val="003C68AC"/>
    <w:rsid w:val="003C6DA6"/>
    <w:rsid w:val="003C75B1"/>
    <w:rsid w:val="003D04A2"/>
    <w:rsid w:val="003D134D"/>
    <w:rsid w:val="003D1C4A"/>
    <w:rsid w:val="003D2383"/>
    <w:rsid w:val="003D239C"/>
    <w:rsid w:val="003D2BE5"/>
    <w:rsid w:val="003D306D"/>
    <w:rsid w:val="003D3323"/>
    <w:rsid w:val="003D3DA8"/>
    <w:rsid w:val="003D531E"/>
    <w:rsid w:val="003D538A"/>
    <w:rsid w:val="003D70B8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202"/>
    <w:rsid w:val="003E54EB"/>
    <w:rsid w:val="003E5605"/>
    <w:rsid w:val="003E56E0"/>
    <w:rsid w:val="003E5CD3"/>
    <w:rsid w:val="003E6630"/>
    <w:rsid w:val="003E70D7"/>
    <w:rsid w:val="003E7E5C"/>
    <w:rsid w:val="003F0130"/>
    <w:rsid w:val="003F0524"/>
    <w:rsid w:val="003F0585"/>
    <w:rsid w:val="003F10E6"/>
    <w:rsid w:val="003F23CD"/>
    <w:rsid w:val="003F2671"/>
    <w:rsid w:val="003F2B8E"/>
    <w:rsid w:val="003F5D41"/>
    <w:rsid w:val="004008D8"/>
    <w:rsid w:val="004009FB"/>
    <w:rsid w:val="00400A6D"/>
    <w:rsid w:val="00400D28"/>
    <w:rsid w:val="00400EAA"/>
    <w:rsid w:val="00402AF3"/>
    <w:rsid w:val="00403FE9"/>
    <w:rsid w:val="00404FA9"/>
    <w:rsid w:val="004063D5"/>
    <w:rsid w:val="00410F24"/>
    <w:rsid w:val="004113B3"/>
    <w:rsid w:val="00412E24"/>
    <w:rsid w:val="00416079"/>
    <w:rsid w:val="0041633B"/>
    <w:rsid w:val="004165A1"/>
    <w:rsid w:val="004177EC"/>
    <w:rsid w:val="004217C5"/>
    <w:rsid w:val="0042357E"/>
    <w:rsid w:val="00423D35"/>
    <w:rsid w:val="00423E53"/>
    <w:rsid w:val="00424E39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467"/>
    <w:rsid w:val="00435F83"/>
    <w:rsid w:val="00436E97"/>
    <w:rsid w:val="00437A98"/>
    <w:rsid w:val="00437C9A"/>
    <w:rsid w:val="00437FE6"/>
    <w:rsid w:val="00440185"/>
    <w:rsid w:val="004402F8"/>
    <w:rsid w:val="0044097C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A2B"/>
    <w:rsid w:val="00447D9B"/>
    <w:rsid w:val="0045034A"/>
    <w:rsid w:val="00450E09"/>
    <w:rsid w:val="00450FFF"/>
    <w:rsid w:val="004519AE"/>
    <w:rsid w:val="004526D9"/>
    <w:rsid w:val="00452D05"/>
    <w:rsid w:val="00453A3B"/>
    <w:rsid w:val="0045450C"/>
    <w:rsid w:val="00454DC4"/>
    <w:rsid w:val="00455015"/>
    <w:rsid w:val="0045536E"/>
    <w:rsid w:val="004555B7"/>
    <w:rsid w:val="00455776"/>
    <w:rsid w:val="0045690D"/>
    <w:rsid w:val="00457321"/>
    <w:rsid w:val="00457DE8"/>
    <w:rsid w:val="004604C4"/>
    <w:rsid w:val="00460559"/>
    <w:rsid w:val="00460C54"/>
    <w:rsid w:val="00461072"/>
    <w:rsid w:val="00461763"/>
    <w:rsid w:val="004636AC"/>
    <w:rsid w:val="004639A7"/>
    <w:rsid w:val="00463C3C"/>
    <w:rsid w:val="00465203"/>
    <w:rsid w:val="004655E0"/>
    <w:rsid w:val="004672C8"/>
    <w:rsid w:val="00467E4B"/>
    <w:rsid w:val="0047065F"/>
    <w:rsid w:val="00470C15"/>
    <w:rsid w:val="00470CA1"/>
    <w:rsid w:val="00470DB1"/>
    <w:rsid w:val="00471DCB"/>
    <w:rsid w:val="00471DE1"/>
    <w:rsid w:val="00473FB0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136"/>
    <w:rsid w:val="00483775"/>
    <w:rsid w:val="00483937"/>
    <w:rsid w:val="004840BA"/>
    <w:rsid w:val="00484DF6"/>
    <w:rsid w:val="00487163"/>
    <w:rsid w:val="00487B28"/>
    <w:rsid w:val="0049041C"/>
    <w:rsid w:val="00490B99"/>
    <w:rsid w:val="0049117A"/>
    <w:rsid w:val="0049119D"/>
    <w:rsid w:val="004912E6"/>
    <w:rsid w:val="004914FF"/>
    <w:rsid w:val="00491C53"/>
    <w:rsid w:val="00492008"/>
    <w:rsid w:val="004930C6"/>
    <w:rsid w:val="00493367"/>
    <w:rsid w:val="00493667"/>
    <w:rsid w:val="00494A82"/>
    <w:rsid w:val="004954D2"/>
    <w:rsid w:val="0049742D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AC8"/>
    <w:rsid w:val="004B2F15"/>
    <w:rsid w:val="004B3DED"/>
    <w:rsid w:val="004B42D5"/>
    <w:rsid w:val="004B438C"/>
    <w:rsid w:val="004B4EB9"/>
    <w:rsid w:val="004B5636"/>
    <w:rsid w:val="004B5E66"/>
    <w:rsid w:val="004B6D54"/>
    <w:rsid w:val="004C0321"/>
    <w:rsid w:val="004C06AD"/>
    <w:rsid w:val="004C0E72"/>
    <w:rsid w:val="004C1747"/>
    <w:rsid w:val="004C29A7"/>
    <w:rsid w:val="004C5F98"/>
    <w:rsid w:val="004C66E9"/>
    <w:rsid w:val="004C69A5"/>
    <w:rsid w:val="004C6E44"/>
    <w:rsid w:val="004D03FF"/>
    <w:rsid w:val="004D0D92"/>
    <w:rsid w:val="004D114F"/>
    <w:rsid w:val="004D1575"/>
    <w:rsid w:val="004D1925"/>
    <w:rsid w:val="004D19DA"/>
    <w:rsid w:val="004D1C4A"/>
    <w:rsid w:val="004D672D"/>
    <w:rsid w:val="004D71AF"/>
    <w:rsid w:val="004E0AF8"/>
    <w:rsid w:val="004E1280"/>
    <w:rsid w:val="004E287B"/>
    <w:rsid w:val="004E30CF"/>
    <w:rsid w:val="004E3659"/>
    <w:rsid w:val="004E3BD1"/>
    <w:rsid w:val="004E3BDF"/>
    <w:rsid w:val="004E4557"/>
    <w:rsid w:val="004E49AE"/>
    <w:rsid w:val="004E4F54"/>
    <w:rsid w:val="004E5293"/>
    <w:rsid w:val="004E5766"/>
    <w:rsid w:val="004E587E"/>
    <w:rsid w:val="004E5C59"/>
    <w:rsid w:val="004E6282"/>
    <w:rsid w:val="004E636B"/>
    <w:rsid w:val="004F0239"/>
    <w:rsid w:val="004F0C18"/>
    <w:rsid w:val="004F0CC4"/>
    <w:rsid w:val="004F130D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0A7D"/>
    <w:rsid w:val="00501D9C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806"/>
    <w:rsid w:val="00514B38"/>
    <w:rsid w:val="00514B60"/>
    <w:rsid w:val="00514D98"/>
    <w:rsid w:val="00515DCA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3F87"/>
    <w:rsid w:val="00524541"/>
    <w:rsid w:val="00524788"/>
    <w:rsid w:val="00527131"/>
    <w:rsid w:val="0052735E"/>
    <w:rsid w:val="0052744F"/>
    <w:rsid w:val="00527F39"/>
    <w:rsid w:val="005302AC"/>
    <w:rsid w:val="00530575"/>
    <w:rsid w:val="00530594"/>
    <w:rsid w:val="00531314"/>
    <w:rsid w:val="00531339"/>
    <w:rsid w:val="00532B5A"/>
    <w:rsid w:val="0053349D"/>
    <w:rsid w:val="0053370F"/>
    <w:rsid w:val="00533A13"/>
    <w:rsid w:val="00533C23"/>
    <w:rsid w:val="00535C4B"/>
    <w:rsid w:val="005406B8"/>
    <w:rsid w:val="00540931"/>
    <w:rsid w:val="0054170F"/>
    <w:rsid w:val="00541C55"/>
    <w:rsid w:val="005423B8"/>
    <w:rsid w:val="00543BBC"/>
    <w:rsid w:val="00543CC7"/>
    <w:rsid w:val="00544ACA"/>
    <w:rsid w:val="00544E21"/>
    <w:rsid w:val="00544F59"/>
    <w:rsid w:val="005465BE"/>
    <w:rsid w:val="00547F68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14C"/>
    <w:rsid w:val="005553F3"/>
    <w:rsid w:val="00555C0D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78A"/>
    <w:rsid w:val="00565D17"/>
    <w:rsid w:val="00566454"/>
    <w:rsid w:val="0056737F"/>
    <w:rsid w:val="00567677"/>
    <w:rsid w:val="0057100A"/>
    <w:rsid w:val="00571D87"/>
    <w:rsid w:val="00571F5C"/>
    <w:rsid w:val="005723F3"/>
    <w:rsid w:val="005735F8"/>
    <w:rsid w:val="00573C7F"/>
    <w:rsid w:val="0057423C"/>
    <w:rsid w:val="005760A6"/>
    <w:rsid w:val="005763C6"/>
    <w:rsid w:val="0057677E"/>
    <w:rsid w:val="005770F7"/>
    <w:rsid w:val="0057743F"/>
    <w:rsid w:val="005818EC"/>
    <w:rsid w:val="00582534"/>
    <w:rsid w:val="00582B54"/>
    <w:rsid w:val="00584A5B"/>
    <w:rsid w:val="00585034"/>
    <w:rsid w:val="0058564B"/>
    <w:rsid w:val="005856B5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18F6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9798E"/>
    <w:rsid w:val="00597E5C"/>
    <w:rsid w:val="005A04A1"/>
    <w:rsid w:val="005A1D5C"/>
    <w:rsid w:val="005A2842"/>
    <w:rsid w:val="005A2997"/>
    <w:rsid w:val="005A2D18"/>
    <w:rsid w:val="005A3424"/>
    <w:rsid w:val="005A4AC3"/>
    <w:rsid w:val="005A5685"/>
    <w:rsid w:val="005A5BE4"/>
    <w:rsid w:val="005A63C3"/>
    <w:rsid w:val="005A7703"/>
    <w:rsid w:val="005B0229"/>
    <w:rsid w:val="005B08C8"/>
    <w:rsid w:val="005B0F8C"/>
    <w:rsid w:val="005B3457"/>
    <w:rsid w:val="005B3BC8"/>
    <w:rsid w:val="005B4568"/>
    <w:rsid w:val="005B4B55"/>
    <w:rsid w:val="005B5221"/>
    <w:rsid w:val="005B55FB"/>
    <w:rsid w:val="005B70E1"/>
    <w:rsid w:val="005C003B"/>
    <w:rsid w:val="005C0271"/>
    <w:rsid w:val="005C3DF2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789"/>
    <w:rsid w:val="005D3A0A"/>
    <w:rsid w:val="005D4474"/>
    <w:rsid w:val="005D5930"/>
    <w:rsid w:val="005D632E"/>
    <w:rsid w:val="005E07A4"/>
    <w:rsid w:val="005E0C00"/>
    <w:rsid w:val="005E2561"/>
    <w:rsid w:val="005E2D31"/>
    <w:rsid w:val="005E3C17"/>
    <w:rsid w:val="005E434C"/>
    <w:rsid w:val="005E472E"/>
    <w:rsid w:val="005E4796"/>
    <w:rsid w:val="005E51AC"/>
    <w:rsid w:val="005E6AA7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0D"/>
    <w:rsid w:val="0061129B"/>
    <w:rsid w:val="006114FC"/>
    <w:rsid w:val="00612421"/>
    <w:rsid w:val="006129F3"/>
    <w:rsid w:val="00612F44"/>
    <w:rsid w:val="00613640"/>
    <w:rsid w:val="00615F55"/>
    <w:rsid w:val="00617AF9"/>
    <w:rsid w:val="00617B7D"/>
    <w:rsid w:val="00620520"/>
    <w:rsid w:val="00620EC6"/>
    <w:rsid w:val="0062154E"/>
    <w:rsid w:val="00623519"/>
    <w:rsid w:val="00623F0B"/>
    <w:rsid w:val="00624165"/>
    <w:rsid w:val="00624173"/>
    <w:rsid w:val="00625E03"/>
    <w:rsid w:val="006261E2"/>
    <w:rsid w:val="00626377"/>
    <w:rsid w:val="0062656B"/>
    <w:rsid w:val="00627548"/>
    <w:rsid w:val="00630C4E"/>
    <w:rsid w:val="00631319"/>
    <w:rsid w:val="00631BA2"/>
    <w:rsid w:val="006337B9"/>
    <w:rsid w:val="00633C93"/>
    <w:rsid w:val="00634ABF"/>
    <w:rsid w:val="006350D3"/>
    <w:rsid w:val="00635556"/>
    <w:rsid w:val="00635C73"/>
    <w:rsid w:val="006360D7"/>
    <w:rsid w:val="006367B8"/>
    <w:rsid w:val="0064257B"/>
    <w:rsid w:val="00642BE1"/>
    <w:rsid w:val="00642DBA"/>
    <w:rsid w:val="00643431"/>
    <w:rsid w:val="0064481B"/>
    <w:rsid w:val="00644853"/>
    <w:rsid w:val="00645C83"/>
    <w:rsid w:val="00645F1F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51E7"/>
    <w:rsid w:val="00655717"/>
    <w:rsid w:val="006560B9"/>
    <w:rsid w:val="00656A1A"/>
    <w:rsid w:val="00660374"/>
    <w:rsid w:val="006606F2"/>
    <w:rsid w:val="006610DB"/>
    <w:rsid w:val="00661E8C"/>
    <w:rsid w:val="0066209E"/>
    <w:rsid w:val="00662C5E"/>
    <w:rsid w:val="00662EDB"/>
    <w:rsid w:val="00663021"/>
    <w:rsid w:val="00663F7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59FF"/>
    <w:rsid w:val="00677376"/>
    <w:rsid w:val="00677407"/>
    <w:rsid w:val="006806FD"/>
    <w:rsid w:val="00680999"/>
    <w:rsid w:val="006825D9"/>
    <w:rsid w:val="00682DD9"/>
    <w:rsid w:val="006831D7"/>
    <w:rsid w:val="006860E9"/>
    <w:rsid w:val="006863E2"/>
    <w:rsid w:val="0068699E"/>
    <w:rsid w:val="006873A9"/>
    <w:rsid w:val="00691001"/>
    <w:rsid w:val="0069103E"/>
    <w:rsid w:val="0069240F"/>
    <w:rsid w:val="00692823"/>
    <w:rsid w:val="00694F10"/>
    <w:rsid w:val="00695142"/>
    <w:rsid w:val="00695E97"/>
    <w:rsid w:val="00695EFF"/>
    <w:rsid w:val="00696E7C"/>
    <w:rsid w:val="006A0C4F"/>
    <w:rsid w:val="006A0E1C"/>
    <w:rsid w:val="006A1B56"/>
    <w:rsid w:val="006A1CD9"/>
    <w:rsid w:val="006A1E09"/>
    <w:rsid w:val="006A21FA"/>
    <w:rsid w:val="006A22A9"/>
    <w:rsid w:val="006A29AE"/>
    <w:rsid w:val="006A339A"/>
    <w:rsid w:val="006A365E"/>
    <w:rsid w:val="006A3824"/>
    <w:rsid w:val="006A54FC"/>
    <w:rsid w:val="006A59E9"/>
    <w:rsid w:val="006A6736"/>
    <w:rsid w:val="006A7965"/>
    <w:rsid w:val="006B0045"/>
    <w:rsid w:val="006B009B"/>
    <w:rsid w:val="006B0301"/>
    <w:rsid w:val="006B0688"/>
    <w:rsid w:val="006B09E3"/>
    <w:rsid w:val="006B0A36"/>
    <w:rsid w:val="006B1252"/>
    <w:rsid w:val="006B160B"/>
    <w:rsid w:val="006B1DC5"/>
    <w:rsid w:val="006B2300"/>
    <w:rsid w:val="006B39F4"/>
    <w:rsid w:val="006B3FB7"/>
    <w:rsid w:val="006B545B"/>
    <w:rsid w:val="006B5AF2"/>
    <w:rsid w:val="006B6941"/>
    <w:rsid w:val="006B69E3"/>
    <w:rsid w:val="006B7568"/>
    <w:rsid w:val="006B79ED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1652"/>
    <w:rsid w:val="006E1849"/>
    <w:rsid w:val="006E1885"/>
    <w:rsid w:val="006E2201"/>
    <w:rsid w:val="006E240B"/>
    <w:rsid w:val="006E3742"/>
    <w:rsid w:val="006E5BC5"/>
    <w:rsid w:val="006E79A8"/>
    <w:rsid w:val="006E7D4F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529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399C"/>
    <w:rsid w:val="00713F41"/>
    <w:rsid w:val="007167F5"/>
    <w:rsid w:val="00716B8E"/>
    <w:rsid w:val="007170E1"/>
    <w:rsid w:val="00717492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63C"/>
    <w:rsid w:val="0072583B"/>
    <w:rsid w:val="00726581"/>
    <w:rsid w:val="00726A22"/>
    <w:rsid w:val="0072744B"/>
    <w:rsid w:val="0072764E"/>
    <w:rsid w:val="00730151"/>
    <w:rsid w:val="00730579"/>
    <w:rsid w:val="00731423"/>
    <w:rsid w:val="007326AC"/>
    <w:rsid w:val="00733C6F"/>
    <w:rsid w:val="00733F3A"/>
    <w:rsid w:val="00734185"/>
    <w:rsid w:val="00734272"/>
    <w:rsid w:val="007347C7"/>
    <w:rsid w:val="00734B7C"/>
    <w:rsid w:val="00734ED0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8B9"/>
    <w:rsid w:val="00744521"/>
    <w:rsid w:val="00744B89"/>
    <w:rsid w:val="0074513E"/>
    <w:rsid w:val="00745F4F"/>
    <w:rsid w:val="0074798F"/>
    <w:rsid w:val="00747C7B"/>
    <w:rsid w:val="00750D4E"/>
    <w:rsid w:val="0075139F"/>
    <w:rsid w:val="007516F9"/>
    <w:rsid w:val="007525E5"/>
    <w:rsid w:val="007531C5"/>
    <w:rsid w:val="00753387"/>
    <w:rsid w:val="00753D2D"/>
    <w:rsid w:val="00753E2C"/>
    <w:rsid w:val="00755A71"/>
    <w:rsid w:val="00755F90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517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404"/>
    <w:rsid w:val="00776637"/>
    <w:rsid w:val="00776B08"/>
    <w:rsid w:val="0078021D"/>
    <w:rsid w:val="0078136E"/>
    <w:rsid w:val="00781C71"/>
    <w:rsid w:val="007821D2"/>
    <w:rsid w:val="007826BF"/>
    <w:rsid w:val="00783D5C"/>
    <w:rsid w:val="0078454D"/>
    <w:rsid w:val="00785226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452"/>
    <w:rsid w:val="007A0BFE"/>
    <w:rsid w:val="007A0CA6"/>
    <w:rsid w:val="007A192D"/>
    <w:rsid w:val="007A21FB"/>
    <w:rsid w:val="007A2AE4"/>
    <w:rsid w:val="007A2C45"/>
    <w:rsid w:val="007A31C4"/>
    <w:rsid w:val="007A4D9F"/>
    <w:rsid w:val="007A5AC3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3772"/>
    <w:rsid w:val="007B416F"/>
    <w:rsid w:val="007B495B"/>
    <w:rsid w:val="007B5800"/>
    <w:rsid w:val="007B5DBD"/>
    <w:rsid w:val="007B64F7"/>
    <w:rsid w:val="007B664B"/>
    <w:rsid w:val="007B680C"/>
    <w:rsid w:val="007B6EA8"/>
    <w:rsid w:val="007B6FCC"/>
    <w:rsid w:val="007B72E2"/>
    <w:rsid w:val="007C1698"/>
    <w:rsid w:val="007C1B53"/>
    <w:rsid w:val="007C1F27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46FE"/>
    <w:rsid w:val="007D5317"/>
    <w:rsid w:val="007D59AC"/>
    <w:rsid w:val="007D5F24"/>
    <w:rsid w:val="007D60B0"/>
    <w:rsid w:val="007D6D74"/>
    <w:rsid w:val="007E0875"/>
    <w:rsid w:val="007E0C42"/>
    <w:rsid w:val="007E1021"/>
    <w:rsid w:val="007E1998"/>
    <w:rsid w:val="007E199F"/>
    <w:rsid w:val="007E2C66"/>
    <w:rsid w:val="007E3231"/>
    <w:rsid w:val="007E376C"/>
    <w:rsid w:val="007E38AE"/>
    <w:rsid w:val="007E463B"/>
    <w:rsid w:val="007E490F"/>
    <w:rsid w:val="007E4F8C"/>
    <w:rsid w:val="007E64E1"/>
    <w:rsid w:val="007E7587"/>
    <w:rsid w:val="007E7A52"/>
    <w:rsid w:val="007F0EB1"/>
    <w:rsid w:val="007F1521"/>
    <w:rsid w:val="007F4C6A"/>
    <w:rsid w:val="007F6088"/>
    <w:rsid w:val="007F7A03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937"/>
    <w:rsid w:val="00810AB3"/>
    <w:rsid w:val="00810E43"/>
    <w:rsid w:val="0081196A"/>
    <w:rsid w:val="008120AE"/>
    <w:rsid w:val="0081260A"/>
    <w:rsid w:val="00812672"/>
    <w:rsid w:val="008126BB"/>
    <w:rsid w:val="00812FCB"/>
    <w:rsid w:val="00813CD0"/>
    <w:rsid w:val="00814BD4"/>
    <w:rsid w:val="0081518F"/>
    <w:rsid w:val="00815622"/>
    <w:rsid w:val="00816335"/>
    <w:rsid w:val="00816AFD"/>
    <w:rsid w:val="00817987"/>
    <w:rsid w:val="00817EB0"/>
    <w:rsid w:val="00820286"/>
    <w:rsid w:val="0082094E"/>
    <w:rsid w:val="00821074"/>
    <w:rsid w:val="00822E8E"/>
    <w:rsid w:val="008234A2"/>
    <w:rsid w:val="008236A8"/>
    <w:rsid w:val="00824BDB"/>
    <w:rsid w:val="00824CD4"/>
    <w:rsid w:val="008251F9"/>
    <w:rsid w:val="0082581C"/>
    <w:rsid w:val="00827694"/>
    <w:rsid w:val="00827D93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416E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376D"/>
    <w:rsid w:val="00864048"/>
    <w:rsid w:val="008642D0"/>
    <w:rsid w:val="0086448F"/>
    <w:rsid w:val="00864F9B"/>
    <w:rsid w:val="0086510F"/>
    <w:rsid w:val="0086565A"/>
    <w:rsid w:val="00865732"/>
    <w:rsid w:val="008657E2"/>
    <w:rsid w:val="00866E06"/>
    <w:rsid w:val="008708BF"/>
    <w:rsid w:val="008712D6"/>
    <w:rsid w:val="00871E5E"/>
    <w:rsid w:val="00871E78"/>
    <w:rsid w:val="008722F9"/>
    <w:rsid w:val="00872BDC"/>
    <w:rsid w:val="00873350"/>
    <w:rsid w:val="0087470A"/>
    <w:rsid w:val="008748E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572"/>
    <w:rsid w:val="00883639"/>
    <w:rsid w:val="00883900"/>
    <w:rsid w:val="00883CD8"/>
    <w:rsid w:val="00884DF0"/>
    <w:rsid w:val="00886002"/>
    <w:rsid w:val="008862EA"/>
    <w:rsid w:val="00886CE9"/>
    <w:rsid w:val="0088739A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0E50"/>
    <w:rsid w:val="008A1176"/>
    <w:rsid w:val="008A1C19"/>
    <w:rsid w:val="008A3615"/>
    <w:rsid w:val="008A40E9"/>
    <w:rsid w:val="008A4F12"/>
    <w:rsid w:val="008A5C67"/>
    <w:rsid w:val="008A60DD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394E"/>
    <w:rsid w:val="008C51C6"/>
    <w:rsid w:val="008C5445"/>
    <w:rsid w:val="008C561B"/>
    <w:rsid w:val="008C6188"/>
    <w:rsid w:val="008C6D12"/>
    <w:rsid w:val="008C7949"/>
    <w:rsid w:val="008D0548"/>
    <w:rsid w:val="008D0949"/>
    <w:rsid w:val="008D1118"/>
    <w:rsid w:val="008D195F"/>
    <w:rsid w:val="008D1D45"/>
    <w:rsid w:val="008D1F6C"/>
    <w:rsid w:val="008D2229"/>
    <w:rsid w:val="008D2534"/>
    <w:rsid w:val="008D348E"/>
    <w:rsid w:val="008D42DC"/>
    <w:rsid w:val="008D526C"/>
    <w:rsid w:val="008D56F5"/>
    <w:rsid w:val="008D5B5F"/>
    <w:rsid w:val="008D686B"/>
    <w:rsid w:val="008D6DDC"/>
    <w:rsid w:val="008D78DB"/>
    <w:rsid w:val="008D7B8D"/>
    <w:rsid w:val="008E0A86"/>
    <w:rsid w:val="008E0F33"/>
    <w:rsid w:val="008E129A"/>
    <w:rsid w:val="008E17EE"/>
    <w:rsid w:val="008E260D"/>
    <w:rsid w:val="008E291C"/>
    <w:rsid w:val="008E299F"/>
    <w:rsid w:val="008E4B7B"/>
    <w:rsid w:val="008E5951"/>
    <w:rsid w:val="008E7589"/>
    <w:rsid w:val="008F0D45"/>
    <w:rsid w:val="008F0E5D"/>
    <w:rsid w:val="008F1437"/>
    <w:rsid w:val="008F153B"/>
    <w:rsid w:val="008F251D"/>
    <w:rsid w:val="008F3A61"/>
    <w:rsid w:val="008F4D3C"/>
    <w:rsid w:val="008F51DB"/>
    <w:rsid w:val="008F5E5A"/>
    <w:rsid w:val="008F670A"/>
    <w:rsid w:val="008F7898"/>
    <w:rsid w:val="00900153"/>
    <w:rsid w:val="0090026A"/>
    <w:rsid w:val="0090066C"/>
    <w:rsid w:val="009007A7"/>
    <w:rsid w:val="00901BBA"/>
    <w:rsid w:val="00905903"/>
    <w:rsid w:val="00907499"/>
    <w:rsid w:val="00907DAC"/>
    <w:rsid w:val="009116EF"/>
    <w:rsid w:val="00912830"/>
    <w:rsid w:val="00912A48"/>
    <w:rsid w:val="00913F9F"/>
    <w:rsid w:val="0091402D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1EA"/>
    <w:rsid w:val="009305B8"/>
    <w:rsid w:val="00930D5D"/>
    <w:rsid w:val="009310A1"/>
    <w:rsid w:val="00931437"/>
    <w:rsid w:val="00932659"/>
    <w:rsid w:val="00932870"/>
    <w:rsid w:val="009340B4"/>
    <w:rsid w:val="00935083"/>
    <w:rsid w:val="00935D3B"/>
    <w:rsid w:val="00936AB7"/>
    <w:rsid w:val="00936DE1"/>
    <w:rsid w:val="009375E5"/>
    <w:rsid w:val="009375F6"/>
    <w:rsid w:val="0093796C"/>
    <w:rsid w:val="009404DA"/>
    <w:rsid w:val="00940665"/>
    <w:rsid w:val="00941204"/>
    <w:rsid w:val="00941D57"/>
    <w:rsid w:val="0094247D"/>
    <w:rsid w:val="009424E8"/>
    <w:rsid w:val="00943F55"/>
    <w:rsid w:val="00945BBE"/>
    <w:rsid w:val="00947644"/>
    <w:rsid w:val="00952109"/>
    <w:rsid w:val="0095294C"/>
    <w:rsid w:val="009531C8"/>
    <w:rsid w:val="00953E8A"/>
    <w:rsid w:val="00955070"/>
    <w:rsid w:val="00955942"/>
    <w:rsid w:val="00955CE7"/>
    <w:rsid w:val="00956661"/>
    <w:rsid w:val="009579EA"/>
    <w:rsid w:val="00957C3A"/>
    <w:rsid w:val="00957C6C"/>
    <w:rsid w:val="00957CF3"/>
    <w:rsid w:val="00960414"/>
    <w:rsid w:val="00960717"/>
    <w:rsid w:val="0096075C"/>
    <w:rsid w:val="00960781"/>
    <w:rsid w:val="00961119"/>
    <w:rsid w:val="00961448"/>
    <w:rsid w:val="00961B6F"/>
    <w:rsid w:val="00962130"/>
    <w:rsid w:val="009625C6"/>
    <w:rsid w:val="00963353"/>
    <w:rsid w:val="009637AB"/>
    <w:rsid w:val="00963D9E"/>
    <w:rsid w:val="00964999"/>
    <w:rsid w:val="00964ACD"/>
    <w:rsid w:val="00965186"/>
    <w:rsid w:val="009658EA"/>
    <w:rsid w:val="009661C4"/>
    <w:rsid w:val="00966744"/>
    <w:rsid w:val="00967073"/>
    <w:rsid w:val="009673E6"/>
    <w:rsid w:val="00970076"/>
    <w:rsid w:val="00970AC9"/>
    <w:rsid w:val="00970D2F"/>
    <w:rsid w:val="00970FEA"/>
    <w:rsid w:val="009716F2"/>
    <w:rsid w:val="00972903"/>
    <w:rsid w:val="00972C8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1FD"/>
    <w:rsid w:val="00983CD6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121D"/>
    <w:rsid w:val="0099156C"/>
    <w:rsid w:val="00991B43"/>
    <w:rsid w:val="00991E64"/>
    <w:rsid w:val="00993919"/>
    <w:rsid w:val="009941D6"/>
    <w:rsid w:val="0099560F"/>
    <w:rsid w:val="009A0B6A"/>
    <w:rsid w:val="009A0D6A"/>
    <w:rsid w:val="009A1166"/>
    <w:rsid w:val="009A18A4"/>
    <w:rsid w:val="009A269F"/>
    <w:rsid w:val="009A3293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1C96"/>
    <w:rsid w:val="009B1E83"/>
    <w:rsid w:val="009B29B6"/>
    <w:rsid w:val="009B3291"/>
    <w:rsid w:val="009B3AA4"/>
    <w:rsid w:val="009B3F58"/>
    <w:rsid w:val="009B4004"/>
    <w:rsid w:val="009B4A64"/>
    <w:rsid w:val="009B4CA9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4858"/>
    <w:rsid w:val="009C550D"/>
    <w:rsid w:val="009C65C8"/>
    <w:rsid w:val="009C6808"/>
    <w:rsid w:val="009C6D49"/>
    <w:rsid w:val="009C75B6"/>
    <w:rsid w:val="009D0722"/>
    <w:rsid w:val="009D09AC"/>
    <w:rsid w:val="009D1AD9"/>
    <w:rsid w:val="009D1FB5"/>
    <w:rsid w:val="009D2BB0"/>
    <w:rsid w:val="009D3FD5"/>
    <w:rsid w:val="009D45B3"/>
    <w:rsid w:val="009D4C4C"/>
    <w:rsid w:val="009D541E"/>
    <w:rsid w:val="009D55A3"/>
    <w:rsid w:val="009D5A62"/>
    <w:rsid w:val="009D68DA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223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CDD"/>
    <w:rsid w:val="00A0337F"/>
    <w:rsid w:val="00A04FAE"/>
    <w:rsid w:val="00A04FE4"/>
    <w:rsid w:val="00A05AA9"/>
    <w:rsid w:val="00A062A1"/>
    <w:rsid w:val="00A07E38"/>
    <w:rsid w:val="00A100E8"/>
    <w:rsid w:val="00A10314"/>
    <w:rsid w:val="00A1032C"/>
    <w:rsid w:val="00A1048C"/>
    <w:rsid w:val="00A10673"/>
    <w:rsid w:val="00A11D0B"/>
    <w:rsid w:val="00A14128"/>
    <w:rsid w:val="00A16217"/>
    <w:rsid w:val="00A167AA"/>
    <w:rsid w:val="00A168DD"/>
    <w:rsid w:val="00A16EFD"/>
    <w:rsid w:val="00A17782"/>
    <w:rsid w:val="00A178A0"/>
    <w:rsid w:val="00A21292"/>
    <w:rsid w:val="00A21627"/>
    <w:rsid w:val="00A220F3"/>
    <w:rsid w:val="00A2220E"/>
    <w:rsid w:val="00A23AB6"/>
    <w:rsid w:val="00A23BAF"/>
    <w:rsid w:val="00A243B5"/>
    <w:rsid w:val="00A2440A"/>
    <w:rsid w:val="00A26860"/>
    <w:rsid w:val="00A2695D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190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93A"/>
    <w:rsid w:val="00A41BBF"/>
    <w:rsid w:val="00A41BEF"/>
    <w:rsid w:val="00A420F1"/>
    <w:rsid w:val="00A43328"/>
    <w:rsid w:val="00A44CCD"/>
    <w:rsid w:val="00A45B88"/>
    <w:rsid w:val="00A46B19"/>
    <w:rsid w:val="00A51115"/>
    <w:rsid w:val="00A51452"/>
    <w:rsid w:val="00A53A22"/>
    <w:rsid w:val="00A54738"/>
    <w:rsid w:val="00A548CD"/>
    <w:rsid w:val="00A54FA5"/>
    <w:rsid w:val="00A550F6"/>
    <w:rsid w:val="00A5553A"/>
    <w:rsid w:val="00A5627B"/>
    <w:rsid w:val="00A56570"/>
    <w:rsid w:val="00A571FC"/>
    <w:rsid w:val="00A5735A"/>
    <w:rsid w:val="00A57E2F"/>
    <w:rsid w:val="00A600C5"/>
    <w:rsid w:val="00A60B2F"/>
    <w:rsid w:val="00A60DCA"/>
    <w:rsid w:val="00A60FC4"/>
    <w:rsid w:val="00A6117A"/>
    <w:rsid w:val="00A6135B"/>
    <w:rsid w:val="00A61F36"/>
    <w:rsid w:val="00A629E4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77E52"/>
    <w:rsid w:val="00A8044A"/>
    <w:rsid w:val="00A813EE"/>
    <w:rsid w:val="00A8162F"/>
    <w:rsid w:val="00A81CD8"/>
    <w:rsid w:val="00A8277C"/>
    <w:rsid w:val="00A82E13"/>
    <w:rsid w:val="00A8352F"/>
    <w:rsid w:val="00A8525B"/>
    <w:rsid w:val="00A85F17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C8E"/>
    <w:rsid w:val="00A95130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31F"/>
    <w:rsid w:val="00AA777F"/>
    <w:rsid w:val="00AA79F5"/>
    <w:rsid w:val="00AA7E16"/>
    <w:rsid w:val="00AB148F"/>
    <w:rsid w:val="00AB18C3"/>
    <w:rsid w:val="00AB2159"/>
    <w:rsid w:val="00AB2C45"/>
    <w:rsid w:val="00AB444D"/>
    <w:rsid w:val="00AB51C0"/>
    <w:rsid w:val="00AB596B"/>
    <w:rsid w:val="00AB5F51"/>
    <w:rsid w:val="00AB646A"/>
    <w:rsid w:val="00AB6B8E"/>
    <w:rsid w:val="00AB6BCC"/>
    <w:rsid w:val="00AB791C"/>
    <w:rsid w:val="00AC1D1C"/>
    <w:rsid w:val="00AC1D66"/>
    <w:rsid w:val="00AC2F86"/>
    <w:rsid w:val="00AC32B3"/>
    <w:rsid w:val="00AC3937"/>
    <w:rsid w:val="00AC3C9D"/>
    <w:rsid w:val="00AC3E0B"/>
    <w:rsid w:val="00AC4264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28CC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49E2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68B"/>
    <w:rsid w:val="00B00F3F"/>
    <w:rsid w:val="00B019F4"/>
    <w:rsid w:val="00B01F52"/>
    <w:rsid w:val="00B027E8"/>
    <w:rsid w:val="00B0350D"/>
    <w:rsid w:val="00B03CAE"/>
    <w:rsid w:val="00B04511"/>
    <w:rsid w:val="00B04C1A"/>
    <w:rsid w:val="00B04CF7"/>
    <w:rsid w:val="00B0525F"/>
    <w:rsid w:val="00B054BE"/>
    <w:rsid w:val="00B05935"/>
    <w:rsid w:val="00B05EEB"/>
    <w:rsid w:val="00B06639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5BE6"/>
    <w:rsid w:val="00B16945"/>
    <w:rsid w:val="00B16DB8"/>
    <w:rsid w:val="00B16EBD"/>
    <w:rsid w:val="00B172A1"/>
    <w:rsid w:val="00B17425"/>
    <w:rsid w:val="00B17665"/>
    <w:rsid w:val="00B1773E"/>
    <w:rsid w:val="00B17A34"/>
    <w:rsid w:val="00B17B94"/>
    <w:rsid w:val="00B2033A"/>
    <w:rsid w:val="00B207A1"/>
    <w:rsid w:val="00B20F93"/>
    <w:rsid w:val="00B2215B"/>
    <w:rsid w:val="00B2352B"/>
    <w:rsid w:val="00B24E69"/>
    <w:rsid w:val="00B25017"/>
    <w:rsid w:val="00B251F5"/>
    <w:rsid w:val="00B2549E"/>
    <w:rsid w:val="00B25601"/>
    <w:rsid w:val="00B2631C"/>
    <w:rsid w:val="00B2649A"/>
    <w:rsid w:val="00B268F2"/>
    <w:rsid w:val="00B26DC5"/>
    <w:rsid w:val="00B270C5"/>
    <w:rsid w:val="00B31214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53CD"/>
    <w:rsid w:val="00B36115"/>
    <w:rsid w:val="00B41F57"/>
    <w:rsid w:val="00B42F94"/>
    <w:rsid w:val="00B44453"/>
    <w:rsid w:val="00B46732"/>
    <w:rsid w:val="00B4692A"/>
    <w:rsid w:val="00B46FD6"/>
    <w:rsid w:val="00B4746A"/>
    <w:rsid w:val="00B47A39"/>
    <w:rsid w:val="00B502BF"/>
    <w:rsid w:val="00B50907"/>
    <w:rsid w:val="00B5125E"/>
    <w:rsid w:val="00B51B2E"/>
    <w:rsid w:val="00B51C64"/>
    <w:rsid w:val="00B527E1"/>
    <w:rsid w:val="00B531A7"/>
    <w:rsid w:val="00B53674"/>
    <w:rsid w:val="00B539EF"/>
    <w:rsid w:val="00B5441D"/>
    <w:rsid w:val="00B57020"/>
    <w:rsid w:val="00B570D6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6A43"/>
    <w:rsid w:val="00B67F34"/>
    <w:rsid w:val="00B71271"/>
    <w:rsid w:val="00B71AF7"/>
    <w:rsid w:val="00B72C41"/>
    <w:rsid w:val="00B72E2B"/>
    <w:rsid w:val="00B7397D"/>
    <w:rsid w:val="00B75705"/>
    <w:rsid w:val="00B75D27"/>
    <w:rsid w:val="00B7744C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41CA"/>
    <w:rsid w:val="00B94BFE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8AB"/>
    <w:rsid w:val="00BA4C28"/>
    <w:rsid w:val="00BA4C6B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BD8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3B53"/>
    <w:rsid w:val="00BC437F"/>
    <w:rsid w:val="00BC616A"/>
    <w:rsid w:val="00BC688A"/>
    <w:rsid w:val="00BC7265"/>
    <w:rsid w:val="00BC79E9"/>
    <w:rsid w:val="00BC7A0E"/>
    <w:rsid w:val="00BD00CD"/>
    <w:rsid w:val="00BD0296"/>
    <w:rsid w:val="00BD1449"/>
    <w:rsid w:val="00BD1B91"/>
    <w:rsid w:val="00BD289E"/>
    <w:rsid w:val="00BD31E9"/>
    <w:rsid w:val="00BD3F82"/>
    <w:rsid w:val="00BD3FF5"/>
    <w:rsid w:val="00BD4178"/>
    <w:rsid w:val="00BD422E"/>
    <w:rsid w:val="00BD435E"/>
    <w:rsid w:val="00BD6952"/>
    <w:rsid w:val="00BD777F"/>
    <w:rsid w:val="00BE0FCC"/>
    <w:rsid w:val="00BE1011"/>
    <w:rsid w:val="00BE28BE"/>
    <w:rsid w:val="00BE34A9"/>
    <w:rsid w:val="00BE4161"/>
    <w:rsid w:val="00BE4209"/>
    <w:rsid w:val="00BE4C0A"/>
    <w:rsid w:val="00BE4DC9"/>
    <w:rsid w:val="00BE534B"/>
    <w:rsid w:val="00BE56D4"/>
    <w:rsid w:val="00BE5ABF"/>
    <w:rsid w:val="00BF0294"/>
    <w:rsid w:val="00BF05FB"/>
    <w:rsid w:val="00BF06DB"/>
    <w:rsid w:val="00BF0BD6"/>
    <w:rsid w:val="00BF32E0"/>
    <w:rsid w:val="00BF3DE9"/>
    <w:rsid w:val="00BF3E28"/>
    <w:rsid w:val="00BF4F00"/>
    <w:rsid w:val="00BF53E5"/>
    <w:rsid w:val="00BF59EA"/>
    <w:rsid w:val="00BF61E0"/>
    <w:rsid w:val="00BF6695"/>
    <w:rsid w:val="00BF6FB2"/>
    <w:rsid w:val="00BF7291"/>
    <w:rsid w:val="00BF7A8E"/>
    <w:rsid w:val="00C001ED"/>
    <w:rsid w:val="00C004E6"/>
    <w:rsid w:val="00C005DB"/>
    <w:rsid w:val="00C00A12"/>
    <w:rsid w:val="00C00C26"/>
    <w:rsid w:val="00C01EA4"/>
    <w:rsid w:val="00C024A2"/>
    <w:rsid w:val="00C02F94"/>
    <w:rsid w:val="00C03D29"/>
    <w:rsid w:val="00C03EFE"/>
    <w:rsid w:val="00C05E03"/>
    <w:rsid w:val="00C06771"/>
    <w:rsid w:val="00C0682F"/>
    <w:rsid w:val="00C06FEA"/>
    <w:rsid w:val="00C07EA9"/>
    <w:rsid w:val="00C105D3"/>
    <w:rsid w:val="00C10A47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20893"/>
    <w:rsid w:val="00C211B2"/>
    <w:rsid w:val="00C211F5"/>
    <w:rsid w:val="00C21D74"/>
    <w:rsid w:val="00C22242"/>
    <w:rsid w:val="00C22390"/>
    <w:rsid w:val="00C23501"/>
    <w:rsid w:val="00C23C79"/>
    <w:rsid w:val="00C23EDD"/>
    <w:rsid w:val="00C24258"/>
    <w:rsid w:val="00C24DBC"/>
    <w:rsid w:val="00C24FBF"/>
    <w:rsid w:val="00C27EEE"/>
    <w:rsid w:val="00C30151"/>
    <w:rsid w:val="00C306B2"/>
    <w:rsid w:val="00C312AE"/>
    <w:rsid w:val="00C31A5A"/>
    <w:rsid w:val="00C31E44"/>
    <w:rsid w:val="00C32070"/>
    <w:rsid w:val="00C32148"/>
    <w:rsid w:val="00C32711"/>
    <w:rsid w:val="00C32855"/>
    <w:rsid w:val="00C330E5"/>
    <w:rsid w:val="00C33161"/>
    <w:rsid w:val="00C33BED"/>
    <w:rsid w:val="00C34F36"/>
    <w:rsid w:val="00C36EF1"/>
    <w:rsid w:val="00C372F5"/>
    <w:rsid w:val="00C3749C"/>
    <w:rsid w:val="00C374D6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36CA"/>
    <w:rsid w:val="00C448B7"/>
    <w:rsid w:val="00C44C2E"/>
    <w:rsid w:val="00C451F9"/>
    <w:rsid w:val="00C452E7"/>
    <w:rsid w:val="00C453AA"/>
    <w:rsid w:val="00C455C5"/>
    <w:rsid w:val="00C45908"/>
    <w:rsid w:val="00C46A1F"/>
    <w:rsid w:val="00C5112F"/>
    <w:rsid w:val="00C52086"/>
    <w:rsid w:val="00C527B8"/>
    <w:rsid w:val="00C533BC"/>
    <w:rsid w:val="00C53787"/>
    <w:rsid w:val="00C53DF9"/>
    <w:rsid w:val="00C54B24"/>
    <w:rsid w:val="00C55F17"/>
    <w:rsid w:val="00C560F6"/>
    <w:rsid w:val="00C56725"/>
    <w:rsid w:val="00C56EBA"/>
    <w:rsid w:val="00C57025"/>
    <w:rsid w:val="00C57719"/>
    <w:rsid w:val="00C6011A"/>
    <w:rsid w:val="00C604A6"/>
    <w:rsid w:val="00C60DA4"/>
    <w:rsid w:val="00C61987"/>
    <w:rsid w:val="00C61D1C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6743F"/>
    <w:rsid w:val="00C704DF"/>
    <w:rsid w:val="00C7084F"/>
    <w:rsid w:val="00C71389"/>
    <w:rsid w:val="00C71FE2"/>
    <w:rsid w:val="00C7268E"/>
    <w:rsid w:val="00C73B98"/>
    <w:rsid w:val="00C7422D"/>
    <w:rsid w:val="00C74300"/>
    <w:rsid w:val="00C74D99"/>
    <w:rsid w:val="00C75253"/>
    <w:rsid w:val="00C76D13"/>
    <w:rsid w:val="00C76EFD"/>
    <w:rsid w:val="00C80014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03F3"/>
    <w:rsid w:val="00C91AB7"/>
    <w:rsid w:val="00C92A77"/>
    <w:rsid w:val="00C92FC2"/>
    <w:rsid w:val="00C93125"/>
    <w:rsid w:val="00C9361D"/>
    <w:rsid w:val="00C93D10"/>
    <w:rsid w:val="00C93E5B"/>
    <w:rsid w:val="00C93F0A"/>
    <w:rsid w:val="00C963C4"/>
    <w:rsid w:val="00C96B2F"/>
    <w:rsid w:val="00C96E79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50E"/>
    <w:rsid w:val="00CA3850"/>
    <w:rsid w:val="00CA3C28"/>
    <w:rsid w:val="00CA4519"/>
    <w:rsid w:val="00CA4B68"/>
    <w:rsid w:val="00CA4D33"/>
    <w:rsid w:val="00CA5322"/>
    <w:rsid w:val="00CA53BA"/>
    <w:rsid w:val="00CA53EA"/>
    <w:rsid w:val="00CA55FF"/>
    <w:rsid w:val="00CA587D"/>
    <w:rsid w:val="00CA5B90"/>
    <w:rsid w:val="00CA6806"/>
    <w:rsid w:val="00CA79E0"/>
    <w:rsid w:val="00CA7FBF"/>
    <w:rsid w:val="00CB060F"/>
    <w:rsid w:val="00CB0E33"/>
    <w:rsid w:val="00CB17A3"/>
    <w:rsid w:val="00CB1BE8"/>
    <w:rsid w:val="00CB28AC"/>
    <w:rsid w:val="00CB3005"/>
    <w:rsid w:val="00CB32FC"/>
    <w:rsid w:val="00CB4C6E"/>
    <w:rsid w:val="00CB585C"/>
    <w:rsid w:val="00CB5C76"/>
    <w:rsid w:val="00CB7439"/>
    <w:rsid w:val="00CB7D52"/>
    <w:rsid w:val="00CC196E"/>
    <w:rsid w:val="00CC2AF0"/>
    <w:rsid w:val="00CC2D81"/>
    <w:rsid w:val="00CC318E"/>
    <w:rsid w:val="00CC366F"/>
    <w:rsid w:val="00CC4FB6"/>
    <w:rsid w:val="00CD0744"/>
    <w:rsid w:val="00CD0806"/>
    <w:rsid w:val="00CD0DC5"/>
    <w:rsid w:val="00CD13B4"/>
    <w:rsid w:val="00CD20BC"/>
    <w:rsid w:val="00CD34A4"/>
    <w:rsid w:val="00CD3B5F"/>
    <w:rsid w:val="00CD425B"/>
    <w:rsid w:val="00CD5D4E"/>
    <w:rsid w:val="00CD6411"/>
    <w:rsid w:val="00CD794B"/>
    <w:rsid w:val="00CE019A"/>
    <w:rsid w:val="00CE03B2"/>
    <w:rsid w:val="00CE0AEB"/>
    <w:rsid w:val="00CE0D06"/>
    <w:rsid w:val="00CE16AD"/>
    <w:rsid w:val="00CE1A3B"/>
    <w:rsid w:val="00CE23A5"/>
    <w:rsid w:val="00CE3464"/>
    <w:rsid w:val="00CE3E30"/>
    <w:rsid w:val="00CE57FE"/>
    <w:rsid w:val="00CE5898"/>
    <w:rsid w:val="00CF0FE2"/>
    <w:rsid w:val="00CF24C8"/>
    <w:rsid w:val="00CF36C8"/>
    <w:rsid w:val="00CF3BB1"/>
    <w:rsid w:val="00CF43DA"/>
    <w:rsid w:val="00CF471F"/>
    <w:rsid w:val="00CF563F"/>
    <w:rsid w:val="00CF5AA7"/>
    <w:rsid w:val="00CF641F"/>
    <w:rsid w:val="00CF78A0"/>
    <w:rsid w:val="00D00025"/>
    <w:rsid w:val="00D00221"/>
    <w:rsid w:val="00D005D9"/>
    <w:rsid w:val="00D00676"/>
    <w:rsid w:val="00D00DC0"/>
    <w:rsid w:val="00D0224D"/>
    <w:rsid w:val="00D02839"/>
    <w:rsid w:val="00D0288A"/>
    <w:rsid w:val="00D02EB1"/>
    <w:rsid w:val="00D034F8"/>
    <w:rsid w:val="00D04768"/>
    <w:rsid w:val="00D0521F"/>
    <w:rsid w:val="00D055C5"/>
    <w:rsid w:val="00D07759"/>
    <w:rsid w:val="00D07FB5"/>
    <w:rsid w:val="00D107EB"/>
    <w:rsid w:val="00D10E4F"/>
    <w:rsid w:val="00D10E73"/>
    <w:rsid w:val="00D1102D"/>
    <w:rsid w:val="00D1168E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566"/>
    <w:rsid w:val="00D21B23"/>
    <w:rsid w:val="00D22F10"/>
    <w:rsid w:val="00D2421B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191D"/>
    <w:rsid w:val="00D42040"/>
    <w:rsid w:val="00D45010"/>
    <w:rsid w:val="00D46D3A"/>
    <w:rsid w:val="00D477AA"/>
    <w:rsid w:val="00D47F87"/>
    <w:rsid w:val="00D50363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57B8C"/>
    <w:rsid w:val="00D60C48"/>
    <w:rsid w:val="00D6135E"/>
    <w:rsid w:val="00D61934"/>
    <w:rsid w:val="00D61C4C"/>
    <w:rsid w:val="00D62ACE"/>
    <w:rsid w:val="00D6434D"/>
    <w:rsid w:val="00D64584"/>
    <w:rsid w:val="00D6563C"/>
    <w:rsid w:val="00D65D48"/>
    <w:rsid w:val="00D6662D"/>
    <w:rsid w:val="00D66B30"/>
    <w:rsid w:val="00D67070"/>
    <w:rsid w:val="00D7017D"/>
    <w:rsid w:val="00D7032D"/>
    <w:rsid w:val="00D71B23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5308"/>
    <w:rsid w:val="00D860BC"/>
    <w:rsid w:val="00D874C0"/>
    <w:rsid w:val="00D87DAA"/>
    <w:rsid w:val="00D90690"/>
    <w:rsid w:val="00D915F8"/>
    <w:rsid w:val="00D9314A"/>
    <w:rsid w:val="00D940A5"/>
    <w:rsid w:val="00D9451B"/>
    <w:rsid w:val="00D95986"/>
    <w:rsid w:val="00D9656E"/>
    <w:rsid w:val="00D97168"/>
    <w:rsid w:val="00D97FA4"/>
    <w:rsid w:val="00DA0838"/>
    <w:rsid w:val="00DA0C0A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92E"/>
    <w:rsid w:val="00DB2E4D"/>
    <w:rsid w:val="00DB3142"/>
    <w:rsid w:val="00DB330F"/>
    <w:rsid w:val="00DB3AA9"/>
    <w:rsid w:val="00DB49F9"/>
    <w:rsid w:val="00DB5288"/>
    <w:rsid w:val="00DB6F8A"/>
    <w:rsid w:val="00DB7B6B"/>
    <w:rsid w:val="00DC02A5"/>
    <w:rsid w:val="00DC0397"/>
    <w:rsid w:val="00DC1ECF"/>
    <w:rsid w:val="00DC2639"/>
    <w:rsid w:val="00DC30A7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D73"/>
    <w:rsid w:val="00DC5EF8"/>
    <w:rsid w:val="00DC71DB"/>
    <w:rsid w:val="00DC74D6"/>
    <w:rsid w:val="00DD0D87"/>
    <w:rsid w:val="00DD11AE"/>
    <w:rsid w:val="00DD12F2"/>
    <w:rsid w:val="00DD1B10"/>
    <w:rsid w:val="00DD205D"/>
    <w:rsid w:val="00DD3FB7"/>
    <w:rsid w:val="00DD47F5"/>
    <w:rsid w:val="00DD4EFE"/>
    <w:rsid w:val="00DD5E07"/>
    <w:rsid w:val="00DD6D51"/>
    <w:rsid w:val="00DD6FF8"/>
    <w:rsid w:val="00DD77AA"/>
    <w:rsid w:val="00DE10DC"/>
    <w:rsid w:val="00DE1CAC"/>
    <w:rsid w:val="00DE2B02"/>
    <w:rsid w:val="00DE2E50"/>
    <w:rsid w:val="00DE40C2"/>
    <w:rsid w:val="00DE51FD"/>
    <w:rsid w:val="00DE5D55"/>
    <w:rsid w:val="00DF21DD"/>
    <w:rsid w:val="00DF2FAA"/>
    <w:rsid w:val="00DF4798"/>
    <w:rsid w:val="00DF4C73"/>
    <w:rsid w:val="00DF5AD7"/>
    <w:rsid w:val="00DF5AF7"/>
    <w:rsid w:val="00DF6A95"/>
    <w:rsid w:val="00DF7065"/>
    <w:rsid w:val="00DF7B40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06F37"/>
    <w:rsid w:val="00E10818"/>
    <w:rsid w:val="00E10A4F"/>
    <w:rsid w:val="00E11BEF"/>
    <w:rsid w:val="00E12378"/>
    <w:rsid w:val="00E12B1E"/>
    <w:rsid w:val="00E12D8E"/>
    <w:rsid w:val="00E13A4D"/>
    <w:rsid w:val="00E14403"/>
    <w:rsid w:val="00E1488D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0EB7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0BF8"/>
    <w:rsid w:val="00E410A3"/>
    <w:rsid w:val="00E42248"/>
    <w:rsid w:val="00E43E10"/>
    <w:rsid w:val="00E4447C"/>
    <w:rsid w:val="00E4476F"/>
    <w:rsid w:val="00E44EE3"/>
    <w:rsid w:val="00E4625A"/>
    <w:rsid w:val="00E46A4C"/>
    <w:rsid w:val="00E4782F"/>
    <w:rsid w:val="00E47C33"/>
    <w:rsid w:val="00E50671"/>
    <w:rsid w:val="00E512E5"/>
    <w:rsid w:val="00E53533"/>
    <w:rsid w:val="00E53EC0"/>
    <w:rsid w:val="00E54655"/>
    <w:rsid w:val="00E558CF"/>
    <w:rsid w:val="00E55D8E"/>
    <w:rsid w:val="00E563F2"/>
    <w:rsid w:val="00E564E2"/>
    <w:rsid w:val="00E573A7"/>
    <w:rsid w:val="00E57422"/>
    <w:rsid w:val="00E60229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7378"/>
    <w:rsid w:val="00E67700"/>
    <w:rsid w:val="00E67BC1"/>
    <w:rsid w:val="00E70D76"/>
    <w:rsid w:val="00E70E93"/>
    <w:rsid w:val="00E71BA0"/>
    <w:rsid w:val="00E71C20"/>
    <w:rsid w:val="00E71F08"/>
    <w:rsid w:val="00E7234E"/>
    <w:rsid w:val="00E73F84"/>
    <w:rsid w:val="00E74297"/>
    <w:rsid w:val="00E746D3"/>
    <w:rsid w:val="00E74D18"/>
    <w:rsid w:val="00E75B63"/>
    <w:rsid w:val="00E778B3"/>
    <w:rsid w:val="00E77987"/>
    <w:rsid w:val="00E77BAD"/>
    <w:rsid w:val="00E80298"/>
    <w:rsid w:val="00E80985"/>
    <w:rsid w:val="00E80ADB"/>
    <w:rsid w:val="00E817BE"/>
    <w:rsid w:val="00E830AD"/>
    <w:rsid w:val="00E832C9"/>
    <w:rsid w:val="00E83C96"/>
    <w:rsid w:val="00E83EA4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8768C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97EF7"/>
    <w:rsid w:val="00EA03FD"/>
    <w:rsid w:val="00EA097B"/>
    <w:rsid w:val="00EA3267"/>
    <w:rsid w:val="00EA3313"/>
    <w:rsid w:val="00EA43F0"/>
    <w:rsid w:val="00EA492D"/>
    <w:rsid w:val="00EA49F8"/>
    <w:rsid w:val="00EA4B74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39C8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13E1"/>
    <w:rsid w:val="00EC222B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799"/>
    <w:rsid w:val="00ED156D"/>
    <w:rsid w:val="00ED2E57"/>
    <w:rsid w:val="00ED35AB"/>
    <w:rsid w:val="00ED38ED"/>
    <w:rsid w:val="00ED4FE6"/>
    <w:rsid w:val="00ED5583"/>
    <w:rsid w:val="00ED6AF6"/>
    <w:rsid w:val="00ED6C79"/>
    <w:rsid w:val="00ED77E2"/>
    <w:rsid w:val="00ED7FA6"/>
    <w:rsid w:val="00EE03B0"/>
    <w:rsid w:val="00EE0D6B"/>
    <w:rsid w:val="00EE3DE8"/>
    <w:rsid w:val="00EE403E"/>
    <w:rsid w:val="00EE47CF"/>
    <w:rsid w:val="00EE550C"/>
    <w:rsid w:val="00EE580F"/>
    <w:rsid w:val="00EE584A"/>
    <w:rsid w:val="00EE5C9B"/>
    <w:rsid w:val="00EE707D"/>
    <w:rsid w:val="00EE76FB"/>
    <w:rsid w:val="00EE7D2C"/>
    <w:rsid w:val="00EF08F2"/>
    <w:rsid w:val="00EF1037"/>
    <w:rsid w:val="00EF1B3C"/>
    <w:rsid w:val="00EF1B5D"/>
    <w:rsid w:val="00EF1D24"/>
    <w:rsid w:val="00EF3064"/>
    <w:rsid w:val="00EF31ED"/>
    <w:rsid w:val="00EF3269"/>
    <w:rsid w:val="00EF397A"/>
    <w:rsid w:val="00EF409D"/>
    <w:rsid w:val="00EF4A61"/>
    <w:rsid w:val="00EF5335"/>
    <w:rsid w:val="00EF6643"/>
    <w:rsid w:val="00EF683A"/>
    <w:rsid w:val="00EF7B18"/>
    <w:rsid w:val="00EF7C3E"/>
    <w:rsid w:val="00F01E34"/>
    <w:rsid w:val="00F02068"/>
    <w:rsid w:val="00F02C0A"/>
    <w:rsid w:val="00F03C39"/>
    <w:rsid w:val="00F0404C"/>
    <w:rsid w:val="00F04BE6"/>
    <w:rsid w:val="00F05C69"/>
    <w:rsid w:val="00F060EA"/>
    <w:rsid w:val="00F06850"/>
    <w:rsid w:val="00F07C09"/>
    <w:rsid w:val="00F1150B"/>
    <w:rsid w:val="00F120EE"/>
    <w:rsid w:val="00F124E8"/>
    <w:rsid w:val="00F12706"/>
    <w:rsid w:val="00F129CE"/>
    <w:rsid w:val="00F129E6"/>
    <w:rsid w:val="00F13267"/>
    <w:rsid w:val="00F13A07"/>
    <w:rsid w:val="00F13D38"/>
    <w:rsid w:val="00F13FAA"/>
    <w:rsid w:val="00F14914"/>
    <w:rsid w:val="00F15A3C"/>
    <w:rsid w:val="00F15C04"/>
    <w:rsid w:val="00F162A0"/>
    <w:rsid w:val="00F1734F"/>
    <w:rsid w:val="00F179E5"/>
    <w:rsid w:val="00F17B68"/>
    <w:rsid w:val="00F17B94"/>
    <w:rsid w:val="00F20382"/>
    <w:rsid w:val="00F213A8"/>
    <w:rsid w:val="00F21455"/>
    <w:rsid w:val="00F21E47"/>
    <w:rsid w:val="00F22634"/>
    <w:rsid w:val="00F229CE"/>
    <w:rsid w:val="00F22D00"/>
    <w:rsid w:val="00F23BAF"/>
    <w:rsid w:val="00F23FD5"/>
    <w:rsid w:val="00F244E1"/>
    <w:rsid w:val="00F24B6E"/>
    <w:rsid w:val="00F24D9F"/>
    <w:rsid w:val="00F25EEC"/>
    <w:rsid w:val="00F25FB5"/>
    <w:rsid w:val="00F26568"/>
    <w:rsid w:val="00F26987"/>
    <w:rsid w:val="00F26B49"/>
    <w:rsid w:val="00F27AD8"/>
    <w:rsid w:val="00F308D0"/>
    <w:rsid w:val="00F30FD7"/>
    <w:rsid w:val="00F31D6E"/>
    <w:rsid w:val="00F336CC"/>
    <w:rsid w:val="00F34F95"/>
    <w:rsid w:val="00F37FBB"/>
    <w:rsid w:val="00F40029"/>
    <w:rsid w:val="00F40235"/>
    <w:rsid w:val="00F42A71"/>
    <w:rsid w:val="00F42D65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56D"/>
    <w:rsid w:val="00F53A23"/>
    <w:rsid w:val="00F5528F"/>
    <w:rsid w:val="00F559C4"/>
    <w:rsid w:val="00F56030"/>
    <w:rsid w:val="00F56C43"/>
    <w:rsid w:val="00F56CD5"/>
    <w:rsid w:val="00F56EC5"/>
    <w:rsid w:val="00F571B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574C"/>
    <w:rsid w:val="00F660C2"/>
    <w:rsid w:val="00F66A29"/>
    <w:rsid w:val="00F674F4"/>
    <w:rsid w:val="00F70D94"/>
    <w:rsid w:val="00F71228"/>
    <w:rsid w:val="00F717B2"/>
    <w:rsid w:val="00F719EA"/>
    <w:rsid w:val="00F719EE"/>
    <w:rsid w:val="00F71A89"/>
    <w:rsid w:val="00F71F90"/>
    <w:rsid w:val="00F7241F"/>
    <w:rsid w:val="00F72DBC"/>
    <w:rsid w:val="00F72E7B"/>
    <w:rsid w:val="00F72F45"/>
    <w:rsid w:val="00F73039"/>
    <w:rsid w:val="00F73140"/>
    <w:rsid w:val="00F73FDA"/>
    <w:rsid w:val="00F74594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3FE2"/>
    <w:rsid w:val="00F859A7"/>
    <w:rsid w:val="00F8635B"/>
    <w:rsid w:val="00F8740B"/>
    <w:rsid w:val="00F91262"/>
    <w:rsid w:val="00F937CB"/>
    <w:rsid w:val="00F9384C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2721"/>
    <w:rsid w:val="00FB2ECF"/>
    <w:rsid w:val="00FB3356"/>
    <w:rsid w:val="00FB3D75"/>
    <w:rsid w:val="00FB417C"/>
    <w:rsid w:val="00FB57F0"/>
    <w:rsid w:val="00FB6741"/>
    <w:rsid w:val="00FB69C5"/>
    <w:rsid w:val="00FB70E8"/>
    <w:rsid w:val="00FB7CFE"/>
    <w:rsid w:val="00FC0712"/>
    <w:rsid w:val="00FC2DAF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3FD5"/>
    <w:rsid w:val="00FD4BAB"/>
    <w:rsid w:val="00FD70FF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BCD"/>
    <w:rsid w:val="00FF47FE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B06639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57DE8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5157</TotalTime>
  <Pages>1</Pages>
  <Words>87</Words>
  <Characters>496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2194</cp:revision>
  <cp:lastPrinted>2022-03-24T14:29:00Z</cp:lastPrinted>
  <dcterms:created xsi:type="dcterms:W3CDTF">2016-03-08T23:18:00Z</dcterms:created>
  <dcterms:modified xsi:type="dcterms:W3CDTF">2023-01-23T20:51:00Z</dcterms:modified>
</cp:coreProperties>
</file>