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E869B6" w:rsidRPr="00E869B6">
        <w:rPr>
          <w:sz w:val="22"/>
        </w:rPr>
        <w:t>Oseas Amaral Filho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E869B6">
        <w:rPr>
          <w:sz w:val="22"/>
        </w:rPr>
        <w:t>7</w:t>
      </w:r>
      <w:r w:rsidR="00B255F1">
        <w:rPr>
          <w:sz w:val="22"/>
        </w:rPr>
        <w:t>1</w:t>
      </w:r>
      <w:r w:rsidR="009B7CFD">
        <w:rPr>
          <w:sz w:val="22"/>
        </w:rPr>
        <w:t xml:space="preserve"> </w:t>
      </w:r>
      <w:r w:rsidRPr="005F536B">
        <w:rPr>
          <w:sz w:val="22"/>
        </w:rPr>
        <w:t>anos</w:t>
      </w:r>
    </w:p>
    <w:p w:rsidR="00BF316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E869B6">
        <w:rPr>
          <w:sz w:val="22"/>
        </w:rPr>
        <w:t>Declinio cognitivo</w:t>
      </w:r>
    </w:p>
    <w:p w:rsidR="005F536B" w:rsidRPr="005F536B" w:rsidRDefault="00BF3167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 </w:t>
      </w:r>
      <w:r w:rsidR="005F536B" w:rsidRPr="005F536B">
        <w:rPr>
          <w:sz w:val="22"/>
        </w:rPr>
        <w:t xml:space="preserve">Data:                  </w:t>
      </w:r>
      <w:r w:rsidR="00E869B6">
        <w:rPr>
          <w:sz w:val="22"/>
        </w:rPr>
        <w:t>20</w:t>
      </w:r>
      <w:r w:rsidR="000A05B6">
        <w:rPr>
          <w:sz w:val="22"/>
        </w:rPr>
        <w:t xml:space="preserve"> jan. 23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E869B6">
        <w:rPr>
          <w:sz w:val="22"/>
        </w:rPr>
        <w:t>Ndn</w:t>
      </w:r>
      <w:bookmarkStart w:id="0" w:name="_GoBack"/>
      <w:bookmarkEnd w:id="0"/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2F7890">
        <w:t>8.0</w:t>
      </w:r>
      <w:r w:rsidR="00185D9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2F7890">
        <w:t>32.7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B255F1">
        <w:rPr>
          <w:noProof/>
          <w:sz w:val="24"/>
        </w:rPr>
        <w:t>20 de janeiro de 2023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C043A" w:rsidRDefault="009C043A">
      <w:r>
        <w:separator/>
      </w:r>
    </w:p>
  </w:endnote>
  <w:endnote w:type="continuationSeparator" w:id="0">
    <w:p w:rsidR="009C043A" w:rsidRDefault="009C04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9C043A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C043A" w:rsidRDefault="009C043A">
      <w:r>
        <w:separator/>
      </w:r>
    </w:p>
  </w:footnote>
  <w:footnote w:type="continuationSeparator" w:id="0">
    <w:p w:rsidR="009C043A" w:rsidRDefault="009C043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6A7C"/>
    <w:rsid w:val="000578EE"/>
    <w:rsid w:val="000578F0"/>
    <w:rsid w:val="00057960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417"/>
    <w:rsid w:val="000741EF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36F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0D3D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0EE5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4D0C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919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F88"/>
    <w:rsid w:val="002E76F9"/>
    <w:rsid w:val="002E7760"/>
    <w:rsid w:val="002F056A"/>
    <w:rsid w:val="002F0867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8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D11"/>
    <w:rsid w:val="003251A4"/>
    <w:rsid w:val="0032527D"/>
    <w:rsid w:val="00326DDE"/>
    <w:rsid w:val="003270DE"/>
    <w:rsid w:val="003271E5"/>
    <w:rsid w:val="00327579"/>
    <w:rsid w:val="003277F1"/>
    <w:rsid w:val="00327A01"/>
    <w:rsid w:val="00327C4B"/>
    <w:rsid w:val="003300D0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9BA"/>
    <w:rsid w:val="0034425A"/>
    <w:rsid w:val="00344521"/>
    <w:rsid w:val="00344AB1"/>
    <w:rsid w:val="00345281"/>
    <w:rsid w:val="00345499"/>
    <w:rsid w:val="0034564D"/>
    <w:rsid w:val="00346356"/>
    <w:rsid w:val="00346D3A"/>
    <w:rsid w:val="00346E0B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627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DA6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2A99"/>
    <w:rsid w:val="0041360E"/>
    <w:rsid w:val="00413848"/>
    <w:rsid w:val="0041390E"/>
    <w:rsid w:val="0041458B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833"/>
    <w:rsid w:val="00472B6C"/>
    <w:rsid w:val="004732AB"/>
    <w:rsid w:val="004733AF"/>
    <w:rsid w:val="00473F8F"/>
    <w:rsid w:val="0047516B"/>
    <w:rsid w:val="004756E3"/>
    <w:rsid w:val="004756EF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1F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F1C"/>
    <w:rsid w:val="00531F21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8CA"/>
    <w:rsid w:val="005B2A33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5C47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7186"/>
    <w:rsid w:val="006276C6"/>
    <w:rsid w:val="00627C81"/>
    <w:rsid w:val="00627E5A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2B1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1C4F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6FF"/>
    <w:rsid w:val="00733700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C72"/>
    <w:rsid w:val="007A6AAA"/>
    <w:rsid w:val="007A6D63"/>
    <w:rsid w:val="007A6EB1"/>
    <w:rsid w:val="007A71DE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500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5AFF"/>
    <w:rsid w:val="008B68B5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AB9"/>
    <w:rsid w:val="008D7F8C"/>
    <w:rsid w:val="008E012A"/>
    <w:rsid w:val="008E01DF"/>
    <w:rsid w:val="008E07EC"/>
    <w:rsid w:val="008E1A44"/>
    <w:rsid w:val="008E1CCA"/>
    <w:rsid w:val="008E20ED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B7CFD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67D84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7F4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F77"/>
    <w:rsid w:val="00AE2489"/>
    <w:rsid w:val="00AE2497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054"/>
    <w:rsid w:val="00B9213F"/>
    <w:rsid w:val="00B92980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765"/>
    <w:rsid w:val="00D267C8"/>
    <w:rsid w:val="00D2681C"/>
    <w:rsid w:val="00D27527"/>
    <w:rsid w:val="00D278B4"/>
    <w:rsid w:val="00D27BC2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CF9"/>
    <w:rsid w:val="00D56E4F"/>
    <w:rsid w:val="00D57928"/>
    <w:rsid w:val="00D600F6"/>
    <w:rsid w:val="00D607D8"/>
    <w:rsid w:val="00D60F2F"/>
    <w:rsid w:val="00D61639"/>
    <w:rsid w:val="00D61B22"/>
    <w:rsid w:val="00D61FEF"/>
    <w:rsid w:val="00D6219A"/>
    <w:rsid w:val="00D62464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EAB"/>
    <w:rsid w:val="00DA14FD"/>
    <w:rsid w:val="00DA1935"/>
    <w:rsid w:val="00DA1E00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489"/>
    <w:rsid w:val="00E8381D"/>
    <w:rsid w:val="00E8440D"/>
    <w:rsid w:val="00E849D0"/>
    <w:rsid w:val="00E84C22"/>
    <w:rsid w:val="00E86122"/>
    <w:rsid w:val="00E86442"/>
    <w:rsid w:val="00E86606"/>
    <w:rsid w:val="00E869B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5F62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72D6"/>
    <w:rsid w:val="00F579EC"/>
    <w:rsid w:val="00F57E42"/>
    <w:rsid w:val="00F6097E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BF1"/>
    <w:rsid w:val="00F80CFC"/>
    <w:rsid w:val="00F80ECE"/>
    <w:rsid w:val="00F81218"/>
    <w:rsid w:val="00F812F8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1546"/>
    <w:rsid w:val="00FA2365"/>
    <w:rsid w:val="00FA238D"/>
    <w:rsid w:val="00FA2549"/>
    <w:rsid w:val="00FA287E"/>
    <w:rsid w:val="00FA35C9"/>
    <w:rsid w:val="00FA3BFE"/>
    <w:rsid w:val="00FA3E12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B6F"/>
    <w:rsid w:val="00FF5119"/>
    <w:rsid w:val="00FF5817"/>
    <w:rsid w:val="00FF59E7"/>
    <w:rsid w:val="00FF6193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53253</TotalTime>
  <Pages>1</Pages>
  <Words>273</Words>
  <Characters>1561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4592</cp:revision>
  <cp:lastPrinted>2022-03-24T14:28:00Z</cp:lastPrinted>
  <dcterms:created xsi:type="dcterms:W3CDTF">2016-03-08T22:06:00Z</dcterms:created>
  <dcterms:modified xsi:type="dcterms:W3CDTF">2023-01-20T19:50:00Z</dcterms:modified>
</cp:coreProperties>
</file>