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255F1" w:rsidRPr="00B255F1">
        <w:rPr>
          <w:sz w:val="22"/>
        </w:rPr>
        <w:t>Taciana Arantes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255F1">
        <w:rPr>
          <w:sz w:val="22"/>
        </w:rPr>
        <w:t>51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62461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9D62A9">
        <w:rPr>
          <w:sz w:val="22"/>
        </w:rPr>
        <w:t>1</w:t>
      </w:r>
      <w:r w:rsidR="002F7890">
        <w:rPr>
          <w:sz w:val="22"/>
        </w:rPr>
        <w:t>8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2461">
        <w:rPr>
          <w:sz w:val="22"/>
        </w:rPr>
        <w:t>Zolpidem</w:t>
      </w:r>
      <w:r w:rsidR="00B255F1">
        <w:rPr>
          <w:sz w:val="22"/>
        </w:rPr>
        <w:t>/Donaren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55F1">
        <w:rPr>
          <w:noProof/>
          <w:sz w:val="24"/>
        </w:rPr>
        <w:t>20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7E8" w:rsidRDefault="00CA27E8">
      <w:r>
        <w:separator/>
      </w:r>
    </w:p>
  </w:endnote>
  <w:endnote w:type="continuationSeparator" w:id="0">
    <w:p w:rsidR="00CA27E8" w:rsidRDefault="00CA2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27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7E8" w:rsidRDefault="00CA27E8">
      <w:r>
        <w:separator/>
      </w:r>
    </w:p>
  </w:footnote>
  <w:footnote w:type="continuationSeparator" w:id="0">
    <w:p w:rsidR="00CA27E8" w:rsidRDefault="00CA27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8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53252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4591</cp:revision>
  <cp:lastPrinted>2022-03-24T14:28:00Z</cp:lastPrinted>
  <dcterms:created xsi:type="dcterms:W3CDTF">2016-03-08T22:06:00Z</dcterms:created>
  <dcterms:modified xsi:type="dcterms:W3CDTF">2023-01-20T15:02:00Z</dcterms:modified>
</cp:coreProperties>
</file>