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74D09" w:rsidRPr="00574D09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>PACIENTE: Antonio Victor Schramm Fonseca</w:t>
      </w:r>
    </w:p>
    <w:p w:rsidR="00574D09" w:rsidRPr="00574D09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 xml:space="preserve">IDADE: 35 anos SEXO: M                  </w:t>
      </w:r>
    </w:p>
    <w:p w:rsidR="00501268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>DATA DO EXAME:18 jan. 23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65A" w:rsidRDefault="0078765A">
      <w:r>
        <w:separator/>
      </w:r>
    </w:p>
  </w:endnote>
  <w:endnote w:type="continuationSeparator" w:id="0">
    <w:p w:rsidR="0078765A" w:rsidRDefault="00787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65A" w:rsidRDefault="0078765A">
      <w:r>
        <w:separator/>
      </w:r>
    </w:p>
  </w:footnote>
  <w:footnote w:type="continuationSeparator" w:id="0">
    <w:p w:rsidR="0078765A" w:rsidRDefault="007876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4B15DA-E25E-46A5-8A52-B1A5CD525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8083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3139</cp:revision>
  <cp:lastPrinted>2018-12-13T13:35:00Z</cp:lastPrinted>
  <dcterms:created xsi:type="dcterms:W3CDTF">2016-03-08T23:34:00Z</dcterms:created>
  <dcterms:modified xsi:type="dcterms:W3CDTF">2023-01-18T16:32:00Z</dcterms:modified>
</cp:coreProperties>
</file>