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62461" w:rsidRPr="00C62461">
        <w:rPr>
          <w:sz w:val="22"/>
        </w:rPr>
        <w:t>Antonio Victor Schramm Fonseca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62461">
        <w:rPr>
          <w:sz w:val="22"/>
        </w:rPr>
        <w:t>35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62461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9D62A9">
        <w:rPr>
          <w:sz w:val="22"/>
        </w:rPr>
        <w:t>1</w:t>
      </w:r>
      <w:r w:rsidR="002F7890">
        <w:rPr>
          <w:sz w:val="22"/>
        </w:rPr>
        <w:t>8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2461">
        <w:rPr>
          <w:sz w:val="22"/>
        </w:rPr>
        <w:t>Zolpidem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7890">
        <w:t>8.0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7890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F7890">
        <w:rPr>
          <w:noProof/>
          <w:sz w:val="24"/>
        </w:rPr>
        <w:t>18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4DA" w:rsidRDefault="00FB04DA">
      <w:r>
        <w:separator/>
      </w:r>
    </w:p>
  </w:endnote>
  <w:endnote w:type="continuationSeparator" w:id="0">
    <w:p w:rsidR="00FB04DA" w:rsidRDefault="00FB0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B04D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4DA" w:rsidRDefault="00FB04DA">
      <w:r>
        <w:separator/>
      </w:r>
    </w:p>
  </w:footnote>
  <w:footnote w:type="continuationSeparator" w:id="0">
    <w:p w:rsidR="00FB04DA" w:rsidRDefault="00FB04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53248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4590</cp:revision>
  <cp:lastPrinted>2022-03-24T14:28:00Z</cp:lastPrinted>
  <dcterms:created xsi:type="dcterms:W3CDTF">2016-03-08T22:06:00Z</dcterms:created>
  <dcterms:modified xsi:type="dcterms:W3CDTF">2023-01-18T16:31:00Z</dcterms:modified>
</cp:coreProperties>
</file>