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D62A9" w:rsidRPr="009D62A9">
        <w:rPr>
          <w:sz w:val="22"/>
        </w:rPr>
        <w:t>Damiao Soares Santana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D62A9">
        <w:rPr>
          <w:sz w:val="22"/>
        </w:rPr>
        <w:t>82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35F62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9D62A9">
        <w:rPr>
          <w:sz w:val="22"/>
        </w:rPr>
        <w:t>17</w:t>
      </w:r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75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F607B">
        <w:t>7.6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607B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D62A9">
        <w:rPr>
          <w:noProof/>
          <w:sz w:val="24"/>
        </w:rPr>
        <w:t>17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6C2" w:rsidRDefault="00C526C2">
      <w:r>
        <w:separator/>
      </w:r>
    </w:p>
  </w:endnote>
  <w:endnote w:type="continuationSeparator" w:id="0">
    <w:p w:rsidR="00C526C2" w:rsidRDefault="00C52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26C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6C2" w:rsidRDefault="00C526C2">
      <w:r>
        <w:separator/>
      </w:r>
    </w:p>
  </w:footnote>
  <w:footnote w:type="continuationSeparator" w:id="0">
    <w:p w:rsidR="00C526C2" w:rsidRDefault="00C526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53247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4588</cp:revision>
  <cp:lastPrinted>2022-03-24T14:28:00Z</cp:lastPrinted>
  <dcterms:created xsi:type="dcterms:W3CDTF">2016-03-08T22:06:00Z</dcterms:created>
  <dcterms:modified xsi:type="dcterms:W3CDTF">2023-01-17T22:36:00Z</dcterms:modified>
</cp:coreProperties>
</file>