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A3144" w:rsidRPr="001A3144">
        <w:rPr>
          <w:sz w:val="22"/>
        </w:rPr>
        <w:t>Cleudia Martins dos Santos Feitoza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A3144">
        <w:rPr>
          <w:sz w:val="22"/>
        </w:rPr>
        <w:t>56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1A3144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754CCB">
        <w:rPr>
          <w:sz w:val="22"/>
        </w:rPr>
        <w:t>1</w:t>
      </w:r>
      <w:r w:rsidR="001A3144">
        <w:rPr>
          <w:sz w:val="22"/>
        </w:rPr>
        <w:t>2</w:t>
      </w:r>
      <w:r w:rsidR="000A05B6">
        <w:rPr>
          <w:sz w:val="22"/>
        </w:rPr>
        <w:t xml:space="preserve"> jan.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4756E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A3144">
        <w:t>10.4</w:t>
      </w:r>
      <w:bookmarkStart w:id="0" w:name="_GoBack"/>
      <w:bookmarkEnd w:id="0"/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1A3144">
        <w:t>36.9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A3144">
        <w:rPr>
          <w:noProof/>
          <w:sz w:val="24"/>
        </w:rPr>
        <w:t>12 de janeiro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1F1E" w:rsidRDefault="00BB1F1E">
      <w:r>
        <w:separator/>
      </w:r>
    </w:p>
  </w:endnote>
  <w:endnote w:type="continuationSeparator" w:id="0">
    <w:p w:rsidR="00BB1F1E" w:rsidRDefault="00BB1F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B1F1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1F1E" w:rsidRDefault="00BB1F1E">
      <w:r>
        <w:separator/>
      </w:r>
    </w:p>
  </w:footnote>
  <w:footnote w:type="continuationSeparator" w:id="0">
    <w:p w:rsidR="00BB1F1E" w:rsidRDefault="00BB1F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53247</TotalTime>
  <Pages>1</Pages>
  <Words>274</Words>
  <Characters>1567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4583</cp:revision>
  <cp:lastPrinted>2022-03-24T14:28:00Z</cp:lastPrinted>
  <dcterms:created xsi:type="dcterms:W3CDTF">2016-03-08T22:06:00Z</dcterms:created>
  <dcterms:modified xsi:type="dcterms:W3CDTF">2023-01-12T18:46:00Z</dcterms:modified>
</cp:coreProperties>
</file>