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D965A8" w:rsidRPr="00D965A8" w:rsidRDefault="00D965A8" w:rsidP="00D965A8">
      <w:pPr>
        <w:rPr>
          <w:sz w:val="32"/>
        </w:rPr>
      </w:pPr>
      <w:r w:rsidRPr="00D965A8">
        <w:rPr>
          <w:sz w:val="32"/>
        </w:rPr>
        <w:t>PACIENTE: Sueli Satiko Otani</w:t>
      </w:r>
    </w:p>
    <w:p w:rsidR="00D965A8" w:rsidRPr="00D965A8" w:rsidRDefault="00D965A8" w:rsidP="00D965A8">
      <w:pPr>
        <w:rPr>
          <w:sz w:val="32"/>
        </w:rPr>
      </w:pPr>
      <w:r w:rsidRPr="00D965A8">
        <w:rPr>
          <w:sz w:val="32"/>
        </w:rPr>
        <w:t xml:space="preserve">IDADE: 60 anos SEXO: F                  </w:t>
      </w:r>
    </w:p>
    <w:p w:rsidR="00A33871" w:rsidRDefault="00D965A8" w:rsidP="00D965A8">
      <w:pPr>
        <w:rPr>
          <w:sz w:val="32"/>
        </w:rPr>
      </w:pPr>
      <w:r w:rsidRPr="00D965A8">
        <w:rPr>
          <w:sz w:val="32"/>
        </w:rPr>
        <w:t>DATA DO EXAME:11 jan.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60954" w:rsidRDefault="00460954">
      <w:r>
        <w:separator/>
      </w:r>
    </w:p>
  </w:endnote>
  <w:endnote w:type="continuationSeparator" w:id="0">
    <w:p w:rsidR="00460954" w:rsidRDefault="0046095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60954" w:rsidRDefault="00460954">
      <w:r>
        <w:separator/>
      </w:r>
    </w:p>
  </w:footnote>
  <w:footnote w:type="continuationSeparator" w:id="0">
    <w:p w:rsidR="00460954" w:rsidRDefault="0046095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31983</TotalTime>
  <Pages>1</Pages>
  <Words>108</Words>
  <Characters>620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4489</cp:revision>
  <cp:lastPrinted>2022-08-31T15:28:00Z</cp:lastPrinted>
  <dcterms:created xsi:type="dcterms:W3CDTF">2016-03-08T22:17:00Z</dcterms:created>
  <dcterms:modified xsi:type="dcterms:W3CDTF">2023-01-11T20:50:00Z</dcterms:modified>
</cp:coreProperties>
</file>