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756EF" w:rsidRPr="004756EF">
        <w:rPr>
          <w:sz w:val="22"/>
        </w:rPr>
        <w:t>Filipe Santos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756EF">
        <w:rPr>
          <w:sz w:val="22"/>
        </w:rPr>
        <w:t>22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756EF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54CCB">
        <w:rPr>
          <w:sz w:val="22"/>
        </w:rPr>
        <w:t>1</w:t>
      </w:r>
      <w:r w:rsidR="004756EF">
        <w:rPr>
          <w:sz w:val="22"/>
        </w:rPr>
        <w:t>1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756EF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937F4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937F4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756EF">
        <w:rPr>
          <w:noProof/>
          <w:sz w:val="24"/>
        </w:rPr>
        <w:t>11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510" w:rsidRDefault="00026510">
      <w:r>
        <w:separator/>
      </w:r>
    </w:p>
  </w:endnote>
  <w:endnote w:type="continuationSeparator" w:id="0">
    <w:p w:rsidR="00026510" w:rsidRDefault="00026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2651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510" w:rsidRDefault="00026510">
      <w:r>
        <w:separator/>
      </w:r>
    </w:p>
  </w:footnote>
  <w:footnote w:type="continuationSeparator" w:id="0">
    <w:p w:rsidR="00026510" w:rsidRDefault="000265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6510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53245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4581</cp:revision>
  <cp:lastPrinted>2022-03-24T14:28:00Z</cp:lastPrinted>
  <dcterms:created xsi:type="dcterms:W3CDTF">2016-03-08T22:06:00Z</dcterms:created>
  <dcterms:modified xsi:type="dcterms:W3CDTF">2023-01-11T14:33:00Z</dcterms:modified>
</cp:coreProperties>
</file>