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>PACIENTE: Jose Oliver Faustino Barreira</w:t>
      </w: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 xml:space="preserve">IDADE: 54 anos SEXO: M                  </w:t>
      </w:r>
    </w:p>
    <w:p w:rsidR="008524CA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>DATA DO EXAME:6 jan. 23</w:t>
      </w:r>
      <w:bookmarkStart w:id="0" w:name="_GoBack"/>
      <w:bookmarkEnd w:id="0"/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9FF" w:rsidRDefault="006759FF">
      <w:r>
        <w:separator/>
      </w:r>
    </w:p>
  </w:endnote>
  <w:endnote w:type="continuationSeparator" w:id="0">
    <w:p w:rsidR="006759FF" w:rsidRDefault="00675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759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9FF" w:rsidRDefault="006759FF">
      <w:r>
        <w:separator/>
      </w:r>
    </w:p>
  </w:footnote>
  <w:footnote w:type="continuationSeparator" w:id="0">
    <w:p w:rsidR="006759FF" w:rsidRDefault="006759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2190</cp:revision>
  <cp:lastPrinted>2022-03-24T14:29:00Z</cp:lastPrinted>
  <dcterms:created xsi:type="dcterms:W3CDTF">2016-03-08T23:18:00Z</dcterms:created>
  <dcterms:modified xsi:type="dcterms:W3CDTF">2023-01-06T13:50:00Z</dcterms:modified>
</cp:coreProperties>
</file>