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9B6A36" w:rsidRPr="009B6A36">
        <w:rPr>
          <w:sz w:val="24"/>
        </w:rPr>
        <w:t>Jose Oliver Faustino Barreira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9B6A36">
        <w:rPr>
          <w:sz w:val="24"/>
        </w:rPr>
        <w:t>54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9B6A36">
        <w:rPr>
          <w:sz w:val="24"/>
        </w:rPr>
        <w:t>Check up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746694">
        <w:rPr>
          <w:sz w:val="24"/>
        </w:rPr>
        <w:t>Ndn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9B6A36">
        <w:rPr>
          <w:sz w:val="24"/>
        </w:rPr>
        <w:t>6 jan. 23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9B6A36">
        <w:rPr>
          <w:noProof/>
          <w:sz w:val="24"/>
        </w:rPr>
        <w:t>6 de janeiro de 2023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11.095</w:t>
      </w:r>
      <w:r w:rsidR="0003509C">
        <w:rPr>
          <w:lang w:val="en-US"/>
        </w:rPr>
        <w:t xml:space="preserve"> RQE</w:t>
      </w:r>
      <w:proofErr w:type="gramStart"/>
      <w:r w:rsidR="0003509C">
        <w:rPr>
          <w:lang w:val="en-US"/>
        </w:rPr>
        <w:t>:2642</w:t>
      </w:r>
      <w:proofErr w:type="gramEnd"/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180" w:rsidRDefault="000C1180">
      <w:r>
        <w:separator/>
      </w:r>
    </w:p>
  </w:endnote>
  <w:endnote w:type="continuationSeparator" w:id="0">
    <w:p w:rsidR="000C1180" w:rsidRDefault="000C1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0C118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180" w:rsidRDefault="000C1180">
      <w:r>
        <w:separator/>
      </w:r>
    </w:p>
  </w:footnote>
  <w:footnote w:type="continuationSeparator" w:id="0">
    <w:p w:rsidR="000C1180" w:rsidRDefault="000C1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5AA6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B4D95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1659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1B4A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166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1407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193</cp:revision>
  <cp:lastPrinted>2018-11-09T17:27:00Z</cp:lastPrinted>
  <dcterms:created xsi:type="dcterms:W3CDTF">2016-11-16T19:01:00Z</dcterms:created>
  <dcterms:modified xsi:type="dcterms:W3CDTF">2023-01-06T13:49:00Z</dcterms:modified>
</cp:coreProperties>
</file>