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23CC8" w:rsidRPr="00E23CC8">
        <w:rPr>
          <w:sz w:val="22"/>
        </w:rPr>
        <w:t>Jose Junior Diogenes Bessa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23CC8">
        <w:rPr>
          <w:sz w:val="22"/>
        </w:rPr>
        <w:t>55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C2BF0">
        <w:rPr>
          <w:sz w:val="22"/>
        </w:rPr>
        <w:t>Tremor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7516FF">
        <w:rPr>
          <w:sz w:val="22"/>
        </w:rPr>
        <w:t>5</w:t>
      </w:r>
      <w:bookmarkStart w:id="0" w:name="_GoBack"/>
      <w:bookmarkEnd w:id="0"/>
      <w:r w:rsidR="000A05B6">
        <w:rPr>
          <w:sz w:val="22"/>
        </w:rPr>
        <w:t xml:space="preserve"> jan.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23CC8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937F4">
        <w:t>9.7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937F4">
        <w:t>38.2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23CC8">
        <w:rPr>
          <w:noProof/>
          <w:sz w:val="24"/>
        </w:rPr>
        <w:t>5 de janeiro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28DF" w:rsidRDefault="000B28DF">
      <w:r>
        <w:separator/>
      </w:r>
    </w:p>
  </w:endnote>
  <w:endnote w:type="continuationSeparator" w:id="0">
    <w:p w:rsidR="000B28DF" w:rsidRDefault="000B28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B28D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28DF" w:rsidRDefault="000B28DF">
      <w:r>
        <w:separator/>
      </w:r>
    </w:p>
  </w:footnote>
  <w:footnote w:type="continuationSeparator" w:id="0">
    <w:p w:rsidR="000B28DF" w:rsidRDefault="000B28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53242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4574</cp:revision>
  <cp:lastPrinted>2022-03-24T14:28:00Z</cp:lastPrinted>
  <dcterms:created xsi:type="dcterms:W3CDTF">2016-03-08T22:06:00Z</dcterms:created>
  <dcterms:modified xsi:type="dcterms:W3CDTF">2023-01-05T21:34:00Z</dcterms:modified>
</cp:coreProperties>
</file>