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2BF0" w:rsidRPr="00EC2BF0">
        <w:rPr>
          <w:sz w:val="22"/>
        </w:rPr>
        <w:t>Karina Viana Teles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C2BF0">
        <w:rPr>
          <w:sz w:val="22"/>
        </w:rPr>
        <w:t>4</w:t>
      </w:r>
      <w:r w:rsidR="00A937F4">
        <w:rPr>
          <w:sz w:val="22"/>
        </w:rPr>
        <w:t>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C2BF0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937F4">
        <w:rPr>
          <w:sz w:val="22"/>
        </w:rPr>
        <w:t>4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C2BF0">
        <w:rPr>
          <w:sz w:val="22"/>
        </w:rPr>
        <w:t>Patz/Luvox/Neozine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37F4">
        <w:rPr>
          <w:noProof/>
          <w:sz w:val="24"/>
        </w:rPr>
        <w:t>4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C14" w:rsidRDefault="00D02C14">
      <w:r>
        <w:separator/>
      </w:r>
    </w:p>
  </w:endnote>
  <w:endnote w:type="continuationSeparator" w:id="0">
    <w:p w:rsidR="00D02C14" w:rsidRDefault="00D02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02C1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C14" w:rsidRDefault="00D02C14">
      <w:r>
        <w:separator/>
      </w:r>
    </w:p>
  </w:footnote>
  <w:footnote w:type="continuationSeparator" w:id="0">
    <w:p w:rsidR="00D02C14" w:rsidRDefault="00D02C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53241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4571</cp:revision>
  <cp:lastPrinted>2022-03-24T14:28:00Z</cp:lastPrinted>
  <dcterms:created xsi:type="dcterms:W3CDTF">2016-03-08T22:06:00Z</dcterms:created>
  <dcterms:modified xsi:type="dcterms:W3CDTF">2023-01-04T22:19:00Z</dcterms:modified>
</cp:coreProperties>
</file>