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D5785" w:rsidRPr="00FD5785" w:rsidRDefault="00FD5785" w:rsidP="00FD5785">
      <w:pPr>
        <w:rPr>
          <w:sz w:val="32"/>
        </w:rPr>
      </w:pPr>
      <w:r w:rsidRPr="00FD5785">
        <w:rPr>
          <w:sz w:val="32"/>
        </w:rPr>
        <w:t>PACIENTE: Fernanda Dayanne Damasceno Cunha</w:t>
      </w:r>
    </w:p>
    <w:p w:rsidR="00FD5785" w:rsidRPr="00FD5785" w:rsidRDefault="00FD5785" w:rsidP="00FD5785">
      <w:pPr>
        <w:rPr>
          <w:sz w:val="32"/>
        </w:rPr>
      </w:pPr>
      <w:r w:rsidRPr="00FD5785">
        <w:rPr>
          <w:sz w:val="32"/>
        </w:rPr>
        <w:t xml:space="preserve">IDADE: 28 anos SEXO: F                  </w:t>
      </w:r>
    </w:p>
    <w:p w:rsidR="00A33871" w:rsidRDefault="00FD5785" w:rsidP="00FD5785">
      <w:pPr>
        <w:rPr>
          <w:sz w:val="32"/>
        </w:rPr>
      </w:pPr>
      <w:r w:rsidRPr="00FD5785">
        <w:rPr>
          <w:sz w:val="32"/>
        </w:rPr>
        <w:t>DATA DO EXAME:4 jan. 23</w:t>
      </w:r>
      <w:bookmarkStart w:id="0" w:name="_GoBack"/>
      <w:bookmarkEnd w:id="0"/>
    </w:p>
    <w:p w:rsidR="00EC1AC1" w:rsidRDefault="008E3D27" w:rsidP="00A33871">
      <w:pPr>
        <w:rPr>
          <w:sz w:val="32"/>
        </w:rPr>
      </w:pPr>
      <w:r w:rsidRPr="008E3D27">
        <w:rPr>
          <w:sz w:val="32"/>
        </w:rPr>
        <w:t>INDICACAO: Deficit atencao.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5F2" w:rsidRDefault="00F905F2">
      <w:r>
        <w:separator/>
      </w:r>
    </w:p>
  </w:endnote>
  <w:endnote w:type="continuationSeparator" w:id="0">
    <w:p w:rsidR="00F905F2" w:rsidRDefault="00F90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5F2" w:rsidRDefault="00F905F2">
      <w:r>
        <w:separator/>
      </w:r>
    </w:p>
  </w:footnote>
  <w:footnote w:type="continuationSeparator" w:id="0">
    <w:p w:rsidR="00F905F2" w:rsidRDefault="00F905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5F2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31611</TotalTime>
  <Pages>1</Pages>
  <Words>114</Words>
  <Characters>655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4476</cp:revision>
  <cp:lastPrinted>2022-08-31T15:28:00Z</cp:lastPrinted>
  <dcterms:created xsi:type="dcterms:W3CDTF">2016-03-08T22:17:00Z</dcterms:created>
  <dcterms:modified xsi:type="dcterms:W3CDTF">2023-01-04T14:43:00Z</dcterms:modified>
</cp:coreProperties>
</file>