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A05B6" w:rsidRPr="000A05B6">
        <w:rPr>
          <w:sz w:val="22"/>
        </w:rPr>
        <w:t>Marcos Felipe Jesus Cardoso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A05B6">
        <w:rPr>
          <w:sz w:val="22"/>
        </w:rPr>
        <w:t>29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A05B6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A05B6">
        <w:rPr>
          <w:sz w:val="22"/>
        </w:rPr>
        <w:t>2 jan. 23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93A6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3A6F">
        <w:t>10.9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3A6F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A05B6">
        <w:rPr>
          <w:noProof/>
          <w:sz w:val="24"/>
        </w:rPr>
        <w:t>2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933" w:rsidRDefault="00CB0933">
      <w:r>
        <w:separator/>
      </w:r>
    </w:p>
  </w:endnote>
  <w:endnote w:type="continuationSeparator" w:id="0">
    <w:p w:rsidR="00CB0933" w:rsidRDefault="00CB0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B093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933" w:rsidRDefault="00CB0933">
      <w:r>
        <w:separator/>
      </w:r>
    </w:p>
  </w:footnote>
  <w:footnote w:type="continuationSeparator" w:id="0">
    <w:p w:rsidR="00CB0933" w:rsidRDefault="00CB09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53240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4569</cp:revision>
  <cp:lastPrinted>2022-03-24T14:28:00Z</cp:lastPrinted>
  <dcterms:created xsi:type="dcterms:W3CDTF">2016-03-08T22:06:00Z</dcterms:created>
  <dcterms:modified xsi:type="dcterms:W3CDTF">2023-01-02T20:24:00Z</dcterms:modified>
</cp:coreProperties>
</file>