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4D521C" w:rsidRPr="004D521C" w:rsidRDefault="004D521C" w:rsidP="004D521C">
      <w:pPr>
        <w:rPr>
          <w:sz w:val="32"/>
        </w:rPr>
      </w:pPr>
      <w:r w:rsidRPr="004D521C">
        <w:rPr>
          <w:sz w:val="32"/>
        </w:rPr>
        <w:t>PACIENTE: Jhesyca Lohana Evagelista de Moura</w:t>
      </w:r>
    </w:p>
    <w:p w:rsidR="004D521C" w:rsidRPr="004D521C" w:rsidRDefault="004D521C" w:rsidP="004D521C">
      <w:pPr>
        <w:rPr>
          <w:sz w:val="32"/>
        </w:rPr>
      </w:pPr>
      <w:r w:rsidRPr="004D521C">
        <w:rPr>
          <w:sz w:val="32"/>
        </w:rPr>
        <w:t xml:space="preserve">IDADE: 28 anos SEXO: F                  </w:t>
      </w:r>
    </w:p>
    <w:p w:rsidR="004D521C" w:rsidRPr="004D521C" w:rsidRDefault="004D521C" w:rsidP="004D521C">
      <w:pPr>
        <w:rPr>
          <w:sz w:val="32"/>
        </w:rPr>
      </w:pPr>
      <w:r w:rsidRPr="004D521C">
        <w:rPr>
          <w:sz w:val="32"/>
        </w:rPr>
        <w:t>DATA DO EXAME:29 dez. 22</w:t>
      </w:r>
    </w:p>
    <w:p w:rsidR="00A21358" w:rsidRDefault="004D521C" w:rsidP="004D521C">
      <w:pPr>
        <w:rPr>
          <w:sz w:val="32"/>
        </w:rPr>
      </w:pPr>
      <w:r w:rsidRPr="004D521C">
        <w:rPr>
          <w:sz w:val="32"/>
        </w:rPr>
        <w:t>INDICACAO: Deficit atencao.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BBB" w:rsidRDefault="00835BBB">
      <w:r>
        <w:separator/>
      </w:r>
    </w:p>
  </w:endnote>
  <w:endnote w:type="continuationSeparator" w:id="0">
    <w:p w:rsidR="00835BBB" w:rsidRDefault="00835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BBB" w:rsidRDefault="00835BBB">
      <w:r>
        <w:separator/>
      </w:r>
    </w:p>
  </w:footnote>
  <w:footnote w:type="continuationSeparator" w:id="0">
    <w:p w:rsidR="00835BBB" w:rsidRDefault="00835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5BBB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4470</cp:revision>
  <cp:lastPrinted>2022-08-31T15:28:00Z</cp:lastPrinted>
  <dcterms:created xsi:type="dcterms:W3CDTF">2016-03-08T22:17:00Z</dcterms:created>
  <dcterms:modified xsi:type="dcterms:W3CDTF">2022-12-29T21:45:00Z</dcterms:modified>
</cp:coreProperties>
</file>