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3A6F" w:rsidRPr="00B93A6F">
        <w:rPr>
          <w:sz w:val="22"/>
        </w:rPr>
        <w:t>Yuki Mukai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B11B4">
        <w:rPr>
          <w:sz w:val="22"/>
        </w:rPr>
        <w:t>4</w:t>
      </w:r>
      <w:r w:rsidR="00B93A6F">
        <w:rPr>
          <w:sz w:val="22"/>
        </w:rPr>
        <w:t>9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F4784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B93A6F">
        <w:rPr>
          <w:sz w:val="22"/>
        </w:rPr>
        <w:t>9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3A6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3A6F">
        <w:t>10.9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3A6F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3A6F">
        <w:rPr>
          <w:noProof/>
          <w:sz w:val="24"/>
        </w:rPr>
        <w:t>29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CD7" w:rsidRDefault="00433CD7">
      <w:r>
        <w:separator/>
      </w:r>
    </w:p>
  </w:endnote>
  <w:endnote w:type="continuationSeparator" w:id="0">
    <w:p w:rsidR="00433CD7" w:rsidRDefault="0043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3CD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CD7" w:rsidRDefault="00433CD7">
      <w:r>
        <w:separator/>
      </w:r>
    </w:p>
  </w:footnote>
  <w:footnote w:type="continuationSeparator" w:id="0">
    <w:p w:rsidR="00433CD7" w:rsidRDefault="0043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D7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53238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4565</cp:revision>
  <cp:lastPrinted>2022-03-24T14:28:00Z</cp:lastPrinted>
  <dcterms:created xsi:type="dcterms:W3CDTF">2016-03-08T22:06:00Z</dcterms:created>
  <dcterms:modified xsi:type="dcterms:W3CDTF">2022-12-29T21:27:00Z</dcterms:modified>
</cp:coreProperties>
</file>