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Pr="005B1BD4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DOPPLER</w:t>
      </w:r>
      <w:r w:rsidR="00D778EC" w:rsidRPr="005B1BD4">
        <w:rPr>
          <w:b/>
          <w:noProof/>
          <w:sz w:val="32"/>
        </w:rPr>
        <w:t xml:space="preserve"> COLORIDO</w:t>
      </w:r>
      <w:r w:rsidR="00465A60" w:rsidRPr="005B1BD4"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 w:rsidRPr="005B1BD4"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4F301B" w:rsidRPr="004F301B" w:rsidRDefault="004F301B" w:rsidP="004F301B">
      <w:pPr>
        <w:ind w:right="-99"/>
        <w:jc w:val="both"/>
        <w:rPr>
          <w:sz w:val="32"/>
          <w:szCs w:val="32"/>
        </w:rPr>
      </w:pPr>
      <w:r w:rsidRPr="004F301B">
        <w:rPr>
          <w:sz w:val="32"/>
          <w:szCs w:val="32"/>
        </w:rPr>
        <w:t>PACIENTE: Eide Taiane Oliveira dos Santos</w:t>
      </w:r>
    </w:p>
    <w:p w:rsidR="004F301B" w:rsidRPr="004F301B" w:rsidRDefault="004F301B" w:rsidP="004F301B">
      <w:pPr>
        <w:ind w:right="-99"/>
        <w:jc w:val="both"/>
        <w:rPr>
          <w:sz w:val="32"/>
          <w:szCs w:val="32"/>
        </w:rPr>
      </w:pPr>
      <w:r w:rsidRPr="004F301B">
        <w:rPr>
          <w:sz w:val="32"/>
          <w:szCs w:val="32"/>
        </w:rPr>
        <w:t xml:space="preserve">IDADE: 29 anos SEXO: F                  </w:t>
      </w:r>
    </w:p>
    <w:p w:rsidR="00AC1786" w:rsidRDefault="004F301B" w:rsidP="004F301B">
      <w:pPr>
        <w:ind w:right="-99"/>
        <w:jc w:val="both"/>
        <w:rPr>
          <w:sz w:val="32"/>
          <w:szCs w:val="32"/>
        </w:rPr>
      </w:pPr>
      <w:r w:rsidRPr="004F301B">
        <w:rPr>
          <w:sz w:val="32"/>
          <w:szCs w:val="32"/>
        </w:rPr>
        <w:t>DATA DO EXAME:28 dez. 22</w:t>
      </w:r>
      <w:bookmarkStart w:id="0" w:name="_GoBack"/>
      <w:bookmarkEnd w:id="0"/>
    </w:p>
    <w:p w:rsidR="00B4396E" w:rsidRDefault="00B4396E" w:rsidP="00B4396E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  <w:r w:rsidR="00F019AB">
        <w:rPr>
          <w:b/>
          <w:sz w:val="16"/>
          <w:szCs w:val="16"/>
        </w:rPr>
        <w:t xml:space="preserve"> RQE:2642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3EE2" w:rsidRDefault="004C3EE2">
      <w:r>
        <w:separator/>
      </w:r>
    </w:p>
  </w:endnote>
  <w:endnote w:type="continuationSeparator" w:id="0">
    <w:p w:rsidR="004C3EE2" w:rsidRDefault="004C3E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8A4E24" w:rsidRDefault="004C3EE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8A4E24" w:rsidRPr="003C412B">
        <w:rPr>
          <w:rStyle w:val="Hyperlink"/>
          <w:b/>
        </w:rPr>
        <w:t>www.neurofis.com.br</w:t>
      </w:r>
    </w:hyperlink>
    <w:r w:rsidR="008A4E24">
      <w:rPr>
        <w:b/>
      </w:rPr>
      <w:t xml:space="preserve">     contato@neurofis.com.br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3EE2" w:rsidRDefault="004C3EE2">
      <w:r>
        <w:separator/>
      </w:r>
    </w:p>
  </w:footnote>
  <w:footnote w:type="continuationSeparator" w:id="0">
    <w:p w:rsidR="004C3EE2" w:rsidRDefault="004C3EE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190E"/>
    <w:rsid w:val="000028D1"/>
    <w:rsid w:val="00002A4E"/>
    <w:rsid w:val="00003443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4DA6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CD9"/>
    <w:rsid w:val="000452D7"/>
    <w:rsid w:val="00045DAD"/>
    <w:rsid w:val="00051688"/>
    <w:rsid w:val="000519B5"/>
    <w:rsid w:val="00052CAE"/>
    <w:rsid w:val="00054BDD"/>
    <w:rsid w:val="000553DB"/>
    <w:rsid w:val="00055CB7"/>
    <w:rsid w:val="00055F95"/>
    <w:rsid w:val="00063504"/>
    <w:rsid w:val="00064C3A"/>
    <w:rsid w:val="000658E4"/>
    <w:rsid w:val="00066D65"/>
    <w:rsid w:val="0007015A"/>
    <w:rsid w:val="0007054C"/>
    <w:rsid w:val="00070C52"/>
    <w:rsid w:val="00071F84"/>
    <w:rsid w:val="00073922"/>
    <w:rsid w:val="0007726E"/>
    <w:rsid w:val="0007789B"/>
    <w:rsid w:val="00080AC9"/>
    <w:rsid w:val="00080D8F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1DC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17B2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1A0B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0BDF"/>
    <w:rsid w:val="001416F3"/>
    <w:rsid w:val="0014187A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A70"/>
    <w:rsid w:val="00156B88"/>
    <w:rsid w:val="00156E2B"/>
    <w:rsid w:val="0015702B"/>
    <w:rsid w:val="00165C8B"/>
    <w:rsid w:val="001702EB"/>
    <w:rsid w:val="001703B0"/>
    <w:rsid w:val="0017220E"/>
    <w:rsid w:val="00175304"/>
    <w:rsid w:val="001767B7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0480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1934"/>
    <w:rsid w:val="001C2977"/>
    <w:rsid w:val="001C2BD3"/>
    <w:rsid w:val="001C4166"/>
    <w:rsid w:val="001C53F9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24F2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354"/>
    <w:rsid w:val="001F4D0F"/>
    <w:rsid w:val="001F6BE9"/>
    <w:rsid w:val="00200A58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629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397C"/>
    <w:rsid w:val="00294A7D"/>
    <w:rsid w:val="0029670C"/>
    <w:rsid w:val="002A22E4"/>
    <w:rsid w:val="002A3540"/>
    <w:rsid w:val="002A41DE"/>
    <w:rsid w:val="002A4723"/>
    <w:rsid w:val="002A68E3"/>
    <w:rsid w:val="002A799C"/>
    <w:rsid w:val="002A79A4"/>
    <w:rsid w:val="002B067B"/>
    <w:rsid w:val="002B0F0A"/>
    <w:rsid w:val="002B1716"/>
    <w:rsid w:val="002B3F27"/>
    <w:rsid w:val="002B634F"/>
    <w:rsid w:val="002B6D2D"/>
    <w:rsid w:val="002B7666"/>
    <w:rsid w:val="002C3156"/>
    <w:rsid w:val="002C3BA1"/>
    <w:rsid w:val="002C44CA"/>
    <w:rsid w:val="002C45F2"/>
    <w:rsid w:val="002C46FE"/>
    <w:rsid w:val="002C49A1"/>
    <w:rsid w:val="002C53A4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2AB9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51A8"/>
    <w:rsid w:val="00315FAC"/>
    <w:rsid w:val="00316072"/>
    <w:rsid w:val="003161F7"/>
    <w:rsid w:val="0031663D"/>
    <w:rsid w:val="00327406"/>
    <w:rsid w:val="0033010F"/>
    <w:rsid w:val="00330F84"/>
    <w:rsid w:val="0033446D"/>
    <w:rsid w:val="003350BB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5052"/>
    <w:rsid w:val="0035522D"/>
    <w:rsid w:val="00355E32"/>
    <w:rsid w:val="00360063"/>
    <w:rsid w:val="00360E0A"/>
    <w:rsid w:val="0036141C"/>
    <w:rsid w:val="00364569"/>
    <w:rsid w:val="003655F7"/>
    <w:rsid w:val="0037072F"/>
    <w:rsid w:val="00370A40"/>
    <w:rsid w:val="003728EE"/>
    <w:rsid w:val="00373878"/>
    <w:rsid w:val="00373F9E"/>
    <w:rsid w:val="00374F48"/>
    <w:rsid w:val="0037523B"/>
    <w:rsid w:val="00375851"/>
    <w:rsid w:val="00375E19"/>
    <w:rsid w:val="00376729"/>
    <w:rsid w:val="00380E40"/>
    <w:rsid w:val="003818DB"/>
    <w:rsid w:val="0038364A"/>
    <w:rsid w:val="003840A2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3FD6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B765B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6C1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021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6E41"/>
    <w:rsid w:val="0048728E"/>
    <w:rsid w:val="00490CB0"/>
    <w:rsid w:val="00491179"/>
    <w:rsid w:val="00491D57"/>
    <w:rsid w:val="00492308"/>
    <w:rsid w:val="00493CA8"/>
    <w:rsid w:val="004A19A9"/>
    <w:rsid w:val="004A28DD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3EE2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0825"/>
    <w:rsid w:val="004E1750"/>
    <w:rsid w:val="004E4FAC"/>
    <w:rsid w:val="004E63BC"/>
    <w:rsid w:val="004E7EDE"/>
    <w:rsid w:val="004F046C"/>
    <w:rsid w:val="004F154F"/>
    <w:rsid w:val="004F212E"/>
    <w:rsid w:val="004F301B"/>
    <w:rsid w:val="004F58B1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4EAC"/>
    <w:rsid w:val="00555A25"/>
    <w:rsid w:val="005578DD"/>
    <w:rsid w:val="00561FE0"/>
    <w:rsid w:val="00562852"/>
    <w:rsid w:val="005637BA"/>
    <w:rsid w:val="00563D15"/>
    <w:rsid w:val="00563F7F"/>
    <w:rsid w:val="00564CA9"/>
    <w:rsid w:val="00565074"/>
    <w:rsid w:val="0056594D"/>
    <w:rsid w:val="00566160"/>
    <w:rsid w:val="0056629B"/>
    <w:rsid w:val="00566757"/>
    <w:rsid w:val="00566A42"/>
    <w:rsid w:val="00566C1E"/>
    <w:rsid w:val="005677EF"/>
    <w:rsid w:val="00567CE2"/>
    <w:rsid w:val="00572A2D"/>
    <w:rsid w:val="00573F7E"/>
    <w:rsid w:val="00576D76"/>
    <w:rsid w:val="00577752"/>
    <w:rsid w:val="00580FE0"/>
    <w:rsid w:val="00581FCE"/>
    <w:rsid w:val="00582834"/>
    <w:rsid w:val="005845A0"/>
    <w:rsid w:val="0058649F"/>
    <w:rsid w:val="0059400E"/>
    <w:rsid w:val="00594D15"/>
    <w:rsid w:val="005A0C88"/>
    <w:rsid w:val="005A164F"/>
    <w:rsid w:val="005A1A67"/>
    <w:rsid w:val="005A293E"/>
    <w:rsid w:val="005A5987"/>
    <w:rsid w:val="005B03BF"/>
    <w:rsid w:val="005B1BD4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418D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E7B64"/>
    <w:rsid w:val="005F0318"/>
    <w:rsid w:val="005F09BB"/>
    <w:rsid w:val="005F145C"/>
    <w:rsid w:val="005F15D1"/>
    <w:rsid w:val="005F2006"/>
    <w:rsid w:val="005F2BA6"/>
    <w:rsid w:val="005F31F2"/>
    <w:rsid w:val="005F58C9"/>
    <w:rsid w:val="005F5C8B"/>
    <w:rsid w:val="005F5FCC"/>
    <w:rsid w:val="005F7275"/>
    <w:rsid w:val="005F760D"/>
    <w:rsid w:val="005F799F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DD6"/>
    <w:rsid w:val="006211F7"/>
    <w:rsid w:val="00623239"/>
    <w:rsid w:val="00623477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4159A"/>
    <w:rsid w:val="00647315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E1C"/>
    <w:rsid w:val="00677506"/>
    <w:rsid w:val="00677EBA"/>
    <w:rsid w:val="006807E9"/>
    <w:rsid w:val="00681350"/>
    <w:rsid w:val="006847EB"/>
    <w:rsid w:val="00684825"/>
    <w:rsid w:val="0068588A"/>
    <w:rsid w:val="00687F19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6C35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4F5C"/>
    <w:rsid w:val="007152B7"/>
    <w:rsid w:val="00716647"/>
    <w:rsid w:val="00716BFE"/>
    <w:rsid w:val="00717572"/>
    <w:rsid w:val="0072063C"/>
    <w:rsid w:val="0072200E"/>
    <w:rsid w:val="00722CEA"/>
    <w:rsid w:val="00723162"/>
    <w:rsid w:val="0072337E"/>
    <w:rsid w:val="00725F33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4B6B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2A90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4E24"/>
    <w:rsid w:val="008A5CEF"/>
    <w:rsid w:val="008A683D"/>
    <w:rsid w:val="008A6B99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54D6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65E5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458A"/>
    <w:rsid w:val="009656C2"/>
    <w:rsid w:val="00965FDC"/>
    <w:rsid w:val="00966F2D"/>
    <w:rsid w:val="00971C34"/>
    <w:rsid w:val="00973576"/>
    <w:rsid w:val="00974424"/>
    <w:rsid w:val="009765AF"/>
    <w:rsid w:val="0097677A"/>
    <w:rsid w:val="009770B3"/>
    <w:rsid w:val="00977933"/>
    <w:rsid w:val="00980394"/>
    <w:rsid w:val="00980D3F"/>
    <w:rsid w:val="00981878"/>
    <w:rsid w:val="00982304"/>
    <w:rsid w:val="00982DE4"/>
    <w:rsid w:val="00983715"/>
    <w:rsid w:val="00984790"/>
    <w:rsid w:val="00987428"/>
    <w:rsid w:val="00990070"/>
    <w:rsid w:val="0099099B"/>
    <w:rsid w:val="0099344D"/>
    <w:rsid w:val="00993B31"/>
    <w:rsid w:val="00993CB0"/>
    <w:rsid w:val="009941C5"/>
    <w:rsid w:val="0099474A"/>
    <w:rsid w:val="00995452"/>
    <w:rsid w:val="00995F70"/>
    <w:rsid w:val="009A1DEB"/>
    <w:rsid w:val="009A512A"/>
    <w:rsid w:val="009A653A"/>
    <w:rsid w:val="009B0738"/>
    <w:rsid w:val="009B1EDE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25CD"/>
    <w:rsid w:val="009D5520"/>
    <w:rsid w:val="009D6274"/>
    <w:rsid w:val="009D778D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5FA4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16F5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786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3F3A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2A1B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27BCE"/>
    <w:rsid w:val="00B30479"/>
    <w:rsid w:val="00B31CED"/>
    <w:rsid w:val="00B32970"/>
    <w:rsid w:val="00B41606"/>
    <w:rsid w:val="00B426CD"/>
    <w:rsid w:val="00B437B8"/>
    <w:rsid w:val="00B4396E"/>
    <w:rsid w:val="00B451B1"/>
    <w:rsid w:val="00B47281"/>
    <w:rsid w:val="00B5408A"/>
    <w:rsid w:val="00B54312"/>
    <w:rsid w:val="00B5621A"/>
    <w:rsid w:val="00B567A4"/>
    <w:rsid w:val="00B618DA"/>
    <w:rsid w:val="00B64788"/>
    <w:rsid w:val="00B667DA"/>
    <w:rsid w:val="00B670CF"/>
    <w:rsid w:val="00B67258"/>
    <w:rsid w:val="00B67DDB"/>
    <w:rsid w:val="00B67EFD"/>
    <w:rsid w:val="00B70581"/>
    <w:rsid w:val="00B73554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5797"/>
    <w:rsid w:val="00B97A2B"/>
    <w:rsid w:val="00B97F28"/>
    <w:rsid w:val="00BA0C25"/>
    <w:rsid w:val="00BA15CC"/>
    <w:rsid w:val="00BA3B3B"/>
    <w:rsid w:val="00BA483C"/>
    <w:rsid w:val="00BA4DB9"/>
    <w:rsid w:val="00BA6555"/>
    <w:rsid w:val="00BA6945"/>
    <w:rsid w:val="00BA7581"/>
    <w:rsid w:val="00BB0A2F"/>
    <w:rsid w:val="00BB107A"/>
    <w:rsid w:val="00BB2165"/>
    <w:rsid w:val="00BB3274"/>
    <w:rsid w:val="00BB4699"/>
    <w:rsid w:val="00BB7D8B"/>
    <w:rsid w:val="00BC1239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5BD9"/>
    <w:rsid w:val="00BE686C"/>
    <w:rsid w:val="00BE7996"/>
    <w:rsid w:val="00BF11F9"/>
    <w:rsid w:val="00C0051F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1F43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761AF"/>
    <w:rsid w:val="00C814D5"/>
    <w:rsid w:val="00C82437"/>
    <w:rsid w:val="00C84892"/>
    <w:rsid w:val="00C86875"/>
    <w:rsid w:val="00C87352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09D2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2D5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D7D"/>
    <w:rsid w:val="00D070B0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2B3"/>
    <w:rsid w:val="00D56424"/>
    <w:rsid w:val="00D56931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0D1"/>
    <w:rsid w:val="00DC1556"/>
    <w:rsid w:val="00DC213D"/>
    <w:rsid w:val="00DC2372"/>
    <w:rsid w:val="00DC2569"/>
    <w:rsid w:val="00DC2750"/>
    <w:rsid w:val="00DC2A56"/>
    <w:rsid w:val="00DC4890"/>
    <w:rsid w:val="00DC5E76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7C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461C7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0556"/>
    <w:rsid w:val="00E81949"/>
    <w:rsid w:val="00E82A37"/>
    <w:rsid w:val="00E82B35"/>
    <w:rsid w:val="00E8337B"/>
    <w:rsid w:val="00E85AF7"/>
    <w:rsid w:val="00E86EED"/>
    <w:rsid w:val="00E97656"/>
    <w:rsid w:val="00EA22F7"/>
    <w:rsid w:val="00EA271C"/>
    <w:rsid w:val="00EA33C3"/>
    <w:rsid w:val="00EA3667"/>
    <w:rsid w:val="00EA75DC"/>
    <w:rsid w:val="00EA7A36"/>
    <w:rsid w:val="00EB061E"/>
    <w:rsid w:val="00EB0684"/>
    <w:rsid w:val="00EB086C"/>
    <w:rsid w:val="00EB0F1A"/>
    <w:rsid w:val="00EB122E"/>
    <w:rsid w:val="00EB34C1"/>
    <w:rsid w:val="00EB4C43"/>
    <w:rsid w:val="00EB73A0"/>
    <w:rsid w:val="00EC0ECF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9AB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0B1"/>
    <w:rsid w:val="00F71388"/>
    <w:rsid w:val="00F72470"/>
    <w:rsid w:val="00F72AD6"/>
    <w:rsid w:val="00F75A5D"/>
    <w:rsid w:val="00F76017"/>
    <w:rsid w:val="00F77C86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06E6"/>
    <w:rsid w:val="00FC14E7"/>
    <w:rsid w:val="00FC31E7"/>
    <w:rsid w:val="00FC431B"/>
    <w:rsid w:val="00FC4628"/>
    <w:rsid w:val="00FC4F28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10543</TotalTime>
  <Pages>1</Pages>
  <Words>264</Words>
  <Characters>1506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655</cp:revision>
  <cp:lastPrinted>1998-02-03T19:29:00Z</cp:lastPrinted>
  <dcterms:created xsi:type="dcterms:W3CDTF">2017-02-01T20:06:00Z</dcterms:created>
  <dcterms:modified xsi:type="dcterms:W3CDTF">2022-12-28T21:15:00Z</dcterms:modified>
</cp:coreProperties>
</file>