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6961BD" w:rsidRPr="006961BD">
        <w:rPr>
          <w:sz w:val="22"/>
        </w:rPr>
        <w:t>Emanuel Holanda Barroso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6961BD">
        <w:rPr>
          <w:sz w:val="22"/>
        </w:rPr>
        <w:t>38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6961BD">
        <w:rPr>
          <w:sz w:val="22"/>
        </w:rPr>
        <w:t>Tontura</w:t>
      </w:r>
      <w:r w:rsidRPr="00EA2FF0">
        <w:rPr>
          <w:sz w:val="22"/>
        </w:rPr>
        <w:t xml:space="preserve">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6961BD">
        <w:rPr>
          <w:sz w:val="22"/>
        </w:rPr>
        <w:t>2</w:t>
      </w:r>
      <w:bookmarkStart w:id="0" w:name="_GoBack"/>
      <w:bookmarkEnd w:id="0"/>
      <w:r w:rsidRPr="00EA2FF0">
        <w:rPr>
          <w:sz w:val="22"/>
        </w:rPr>
        <w:t>8 dez. 22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  <w:t>Ndn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6961BD">
        <w:rPr>
          <w:noProof/>
          <w:sz w:val="24"/>
        </w:rPr>
        <w:t>28 de dezembro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C40" w:rsidRDefault="00A26C40">
      <w:r>
        <w:separator/>
      </w:r>
    </w:p>
  </w:endnote>
  <w:endnote w:type="continuationSeparator" w:id="0">
    <w:p w:rsidR="00A26C40" w:rsidRDefault="00A26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C40" w:rsidRDefault="00A26C40">
      <w:r>
        <w:separator/>
      </w:r>
    </w:p>
  </w:footnote>
  <w:footnote w:type="continuationSeparator" w:id="0">
    <w:p w:rsidR="00A26C40" w:rsidRDefault="00A26C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6C40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147</cp:revision>
  <cp:lastPrinted>2011-05-26T22:39:00Z</cp:lastPrinted>
  <dcterms:created xsi:type="dcterms:W3CDTF">2019-02-08T15:27:00Z</dcterms:created>
  <dcterms:modified xsi:type="dcterms:W3CDTF">2022-12-28T14:26:00Z</dcterms:modified>
</cp:coreProperties>
</file>