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DC30A7" w:rsidRPr="00DC30A7" w:rsidRDefault="00DC30A7" w:rsidP="00DC30A7">
      <w:pPr>
        <w:rPr>
          <w:sz w:val="32"/>
          <w:szCs w:val="32"/>
        </w:rPr>
      </w:pPr>
      <w:r w:rsidRPr="00DC30A7">
        <w:rPr>
          <w:sz w:val="32"/>
          <w:szCs w:val="32"/>
        </w:rPr>
        <w:t xml:space="preserve">PACIENTE: </w:t>
      </w:r>
      <w:r w:rsidR="002103DC" w:rsidRPr="002103DC">
        <w:rPr>
          <w:sz w:val="32"/>
          <w:szCs w:val="32"/>
        </w:rPr>
        <w:t>Rosana Maria Guerra de Oliveira</w:t>
      </w:r>
    </w:p>
    <w:p w:rsidR="00DC30A7" w:rsidRPr="00DC30A7" w:rsidRDefault="00DC30A7" w:rsidP="00DC30A7">
      <w:pPr>
        <w:rPr>
          <w:sz w:val="32"/>
          <w:szCs w:val="32"/>
        </w:rPr>
      </w:pPr>
      <w:r w:rsidRPr="00DC30A7">
        <w:rPr>
          <w:sz w:val="32"/>
          <w:szCs w:val="32"/>
        </w:rPr>
        <w:t>IDADE: 4</w:t>
      </w:r>
      <w:r w:rsidR="002103DC">
        <w:rPr>
          <w:sz w:val="32"/>
          <w:szCs w:val="32"/>
        </w:rPr>
        <w:t>7</w:t>
      </w:r>
      <w:bookmarkStart w:id="0" w:name="_GoBack"/>
      <w:bookmarkEnd w:id="0"/>
      <w:r w:rsidRPr="00DC30A7">
        <w:rPr>
          <w:sz w:val="32"/>
          <w:szCs w:val="32"/>
        </w:rPr>
        <w:t xml:space="preserve"> anos SEXO: F                  </w:t>
      </w:r>
    </w:p>
    <w:p w:rsidR="004930C6" w:rsidRDefault="00DC30A7" w:rsidP="00DC30A7">
      <w:pPr>
        <w:rPr>
          <w:sz w:val="32"/>
          <w:szCs w:val="32"/>
        </w:rPr>
      </w:pPr>
      <w:r w:rsidRPr="00DC30A7">
        <w:rPr>
          <w:sz w:val="32"/>
          <w:szCs w:val="32"/>
        </w:rPr>
        <w:t>DATA DO EXAME:27 dez.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6AB3" w:rsidRDefault="00806AB3">
      <w:r>
        <w:separator/>
      </w:r>
    </w:p>
  </w:endnote>
  <w:endnote w:type="continuationSeparator" w:id="0">
    <w:p w:rsidR="00806AB3" w:rsidRDefault="00806A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6AB3" w:rsidRDefault="00806AB3">
      <w:r>
        <w:separator/>
      </w:r>
    </w:p>
  </w:footnote>
  <w:footnote w:type="continuationSeparator" w:id="0">
    <w:p w:rsidR="00806AB3" w:rsidRDefault="00806AB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834"/>
    <w:rsid w:val="00224BF5"/>
    <w:rsid w:val="00224D80"/>
    <w:rsid w:val="002254A5"/>
    <w:rsid w:val="0022570E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021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6AB3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4999"/>
    <w:rsid w:val="00964ACD"/>
    <w:rsid w:val="00965186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77E52"/>
    <w:rsid w:val="00A8044A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5151</TotalTime>
  <Pages>1</Pages>
  <Words>68</Words>
  <Characters>392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2178</cp:revision>
  <cp:lastPrinted>2022-03-24T14:29:00Z</cp:lastPrinted>
  <dcterms:created xsi:type="dcterms:W3CDTF">2016-03-08T23:18:00Z</dcterms:created>
  <dcterms:modified xsi:type="dcterms:W3CDTF">2022-12-27T21:05:00Z</dcterms:modified>
</cp:coreProperties>
</file>