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30A7" w:rsidRPr="00DC30A7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>PACIENTE: Marla Neves Coelho</w:t>
      </w:r>
    </w:p>
    <w:p w:rsidR="00DC30A7" w:rsidRPr="00DC30A7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 xml:space="preserve">IDADE: 48 anos SEXO: F                  </w:t>
      </w:r>
    </w:p>
    <w:p w:rsidR="004930C6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>DATA DO EXAME:27 dez.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002" w:rsidRDefault="008B0002">
      <w:r>
        <w:separator/>
      </w:r>
    </w:p>
  </w:endnote>
  <w:endnote w:type="continuationSeparator" w:id="0">
    <w:p w:rsidR="008B0002" w:rsidRDefault="008B0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002" w:rsidRDefault="008B0002">
      <w:r>
        <w:separator/>
      </w:r>
    </w:p>
  </w:footnote>
  <w:footnote w:type="continuationSeparator" w:id="0">
    <w:p w:rsidR="008B0002" w:rsidRDefault="008B00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002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5140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2176</cp:revision>
  <cp:lastPrinted>2022-03-24T14:29:00Z</cp:lastPrinted>
  <dcterms:created xsi:type="dcterms:W3CDTF">2016-03-08T23:18:00Z</dcterms:created>
  <dcterms:modified xsi:type="dcterms:W3CDTF">2022-12-27T15:56:00Z</dcterms:modified>
</cp:coreProperties>
</file>