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145CD" w:rsidRPr="00A145CD">
        <w:rPr>
          <w:sz w:val="22"/>
        </w:rPr>
        <w:t>Matheus Lino Gomes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145CD">
        <w:rPr>
          <w:sz w:val="22"/>
        </w:rPr>
        <w:t>26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145CD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27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145CD">
        <w:t>10.2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145C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145CD">
        <w:rPr>
          <w:noProof/>
          <w:sz w:val="24"/>
        </w:rPr>
        <w:t>27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E8C" w:rsidRDefault="00D00E8C">
      <w:r>
        <w:separator/>
      </w:r>
    </w:p>
  </w:endnote>
  <w:endnote w:type="continuationSeparator" w:id="0">
    <w:p w:rsidR="00D00E8C" w:rsidRDefault="00D00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00E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E8C" w:rsidRDefault="00D00E8C">
      <w:r>
        <w:separator/>
      </w:r>
    </w:p>
  </w:footnote>
  <w:footnote w:type="continuationSeparator" w:id="0">
    <w:p w:rsidR="00D00E8C" w:rsidRDefault="00D00E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E8C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4550</cp:revision>
  <cp:lastPrinted>2022-03-24T14:28:00Z</cp:lastPrinted>
  <dcterms:created xsi:type="dcterms:W3CDTF">2016-03-08T22:06:00Z</dcterms:created>
  <dcterms:modified xsi:type="dcterms:W3CDTF">2022-12-27T15:25:00Z</dcterms:modified>
</cp:coreProperties>
</file>