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PACIENTE: Dayana Santos Barros</w:t>
      </w:r>
    </w:p>
    <w:p w:rsidR="00F4650D" w:rsidRPr="00F4650D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 xml:space="preserve">IDADE: 34 anos SEXO: F                  </w:t>
      </w:r>
    </w:p>
    <w:p w:rsidR="00501268" w:rsidRDefault="00F4650D" w:rsidP="00F4650D">
      <w:pPr>
        <w:tabs>
          <w:tab w:val="center" w:pos="4677"/>
        </w:tabs>
        <w:rPr>
          <w:sz w:val="32"/>
          <w:szCs w:val="32"/>
        </w:rPr>
      </w:pPr>
      <w:r w:rsidRPr="00F4650D">
        <w:rPr>
          <w:sz w:val="32"/>
          <w:szCs w:val="32"/>
        </w:rPr>
        <w:t>DATA DO EXAME:8 dez. 22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D24" w:rsidRDefault="00F01D24">
      <w:r>
        <w:separator/>
      </w:r>
    </w:p>
  </w:endnote>
  <w:endnote w:type="continuationSeparator" w:id="0">
    <w:p w:rsidR="00F01D24" w:rsidRDefault="00F01D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D24" w:rsidRDefault="00F01D24">
      <w:r>
        <w:separator/>
      </w:r>
    </w:p>
  </w:footnote>
  <w:footnote w:type="continuationSeparator" w:id="0">
    <w:p w:rsidR="00F01D24" w:rsidRDefault="00F01D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B729B0-3BFA-4A7D-8C8F-B19D1E2181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8075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3113</cp:revision>
  <cp:lastPrinted>2018-12-13T13:35:00Z</cp:lastPrinted>
  <dcterms:created xsi:type="dcterms:W3CDTF">2016-03-08T23:34:00Z</dcterms:created>
  <dcterms:modified xsi:type="dcterms:W3CDTF">2022-12-08T21:14:00Z</dcterms:modified>
</cp:coreProperties>
</file>