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Nome :  </w:t>
      </w:r>
      <w:r w:rsidRPr="00EA2FF0">
        <w:rPr>
          <w:sz w:val="22"/>
        </w:rPr>
        <w:tab/>
        <w:t>Dayana Santos Barros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Idade :  </w:t>
      </w:r>
      <w:r w:rsidRPr="00EA2FF0">
        <w:rPr>
          <w:sz w:val="22"/>
        </w:rPr>
        <w:tab/>
        <w:t>34 anos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Indicação            Cefaleia/Cerebro de COVID. 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>Data:                   8 dez. 22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Medico:              Dr.Claudio Oppenheimer 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>Terapêutica :</w:t>
      </w:r>
      <w:r w:rsidRPr="00EA2FF0">
        <w:rPr>
          <w:sz w:val="22"/>
        </w:rPr>
        <w:tab/>
        <w:t>Ndn</w:t>
      </w:r>
    </w:p>
    <w:p w:rsidR="00EB118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>Lateralidade :</w:t>
      </w:r>
      <w:r w:rsidRPr="00EA2FF0">
        <w:rPr>
          <w:sz w:val="22"/>
        </w:rPr>
        <w:tab/>
        <w:t>ESQUERDO</w:t>
      </w:r>
      <w:bookmarkStart w:id="0" w:name="_GoBack"/>
      <w:bookmarkEnd w:id="0"/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F50C1E">
        <w:t>e</w:t>
      </w:r>
      <w:r w:rsidR="00A7329F">
        <w:t xml:space="preserve"> temporal</w:t>
      </w:r>
      <w:r w:rsidR="00F50C1E">
        <w:t xml:space="preserve">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437E20">
        <w:t>27.0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A7329F">
        <w:rPr>
          <w:sz w:val="22"/>
          <w:szCs w:val="22"/>
        </w:rPr>
        <w:t xml:space="preserve"> e temporal</w:t>
      </w:r>
      <w:r w:rsidR="00297EBD">
        <w:rPr>
          <w:sz w:val="22"/>
          <w:szCs w:val="22"/>
        </w:rPr>
        <w:t xml:space="preserve"> e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EA2FF0">
        <w:rPr>
          <w:noProof/>
          <w:sz w:val="24"/>
        </w:rPr>
        <w:t>8 de dezembro de 2022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719B" w:rsidRDefault="0019719B">
      <w:r>
        <w:separator/>
      </w:r>
    </w:p>
  </w:endnote>
  <w:endnote w:type="continuationSeparator" w:id="0">
    <w:p w:rsidR="0019719B" w:rsidRDefault="001971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719B" w:rsidRDefault="0019719B">
      <w:r>
        <w:separator/>
      </w:r>
    </w:p>
  </w:footnote>
  <w:footnote w:type="continuationSeparator" w:id="0">
    <w:p w:rsidR="0019719B" w:rsidRDefault="001971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7DC4"/>
    <w:rsid w:val="00140FD1"/>
    <w:rsid w:val="00150BB8"/>
    <w:rsid w:val="0015489F"/>
    <w:rsid w:val="001623FD"/>
    <w:rsid w:val="001635BA"/>
    <w:rsid w:val="0017044A"/>
    <w:rsid w:val="00191170"/>
    <w:rsid w:val="0019700F"/>
    <w:rsid w:val="0019719B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2733"/>
    <w:rsid w:val="002C6DAD"/>
    <w:rsid w:val="002D3DCE"/>
    <w:rsid w:val="002D588C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4FDF"/>
    <w:rsid w:val="00415563"/>
    <w:rsid w:val="00424BB9"/>
    <w:rsid w:val="00427242"/>
    <w:rsid w:val="00437E20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51625"/>
    <w:rsid w:val="00571E8D"/>
    <w:rsid w:val="00573953"/>
    <w:rsid w:val="0057743B"/>
    <w:rsid w:val="00586977"/>
    <w:rsid w:val="005927F4"/>
    <w:rsid w:val="00593CA4"/>
    <w:rsid w:val="005B0395"/>
    <w:rsid w:val="005B30E1"/>
    <w:rsid w:val="005D0B68"/>
    <w:rsid w:val="005D1D70"/>
    <w:rsid w:val="005D5FF9"/>
    <w:rsid w:val="005E51C3"/>
    <w:rsid w:val="005E5567"/>
    <w:rsid w:val="005F52F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65FB"/>
    <w:rsid w:val="00797AF8"/>
    <w:rsid w:val="007A5E83"/>
    <w:rsid w:val="007B078F"/>
    <w:rsid w:val="007B0A66"/>
    <w:rsid w:val="007B3B39"/>
    <w:rsid w:val="007B5E0E"/>
    <w:rsid w:val="007B6426"/>
    <w:rsid w:val="007D0C53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5AD0"/>
    <w:rsid w:val="00837575"/>
    <w:rsid w:val="008400D8"/>
    <w:rsid w:val="00850A62"/>
    <w:rsid w:val="0085117C"/>
    <w:rsid w:val="00852F4B"/>
    <w:rsid w:val="0085538E"/>
    <w:rsid w:val="00857507"/>
    <w:rsid w:val="00871973"/>
    <w:rsid w:val="00871FC4"/>
    <w:rsid w:val="008751CD"/>
    <w:rsid w:val="00886403"/>
    <w:rsid w:val="0089317F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145"/>
    <w:rsid w:val="008F2286"/>
    <w:rsid w:val="009018C0"/>
    <w:rsid w:val="0091534B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329F"/>
    <w:rsid w:val="00A75EEF"/>
    <w:rsid w:val="00A7644B"/>
    <w:rsid w:val="00A774AD"/>
    <w:rsid w:val="00A8524E"/>
    <w:rsid w:val="00A93B14"/>
    <w:rsid w:val="00AB4370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2161C"/>
    <w:rsid w:val="00B36880"/>
    <w:rsid w:val="00B369F9"/>
    <w:rsid w:val="00B42EF5"/>
    <w:rsid w:val="00B6081C"/>
    <w:rsid w:val="00B6726A"/>
    <w:rsid w:val="00B6781A"/>
    <w:rsid w:val="00B720E5"/>
    <w:rsid w:val="00B76DFD"/>
    <w:rsid w:val="00B77CB4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E3E18"/>
    <w:rsid w:val="00BF36FF"/>
    <w:rsid w:val="00C20E50"/>
    <w:rsid w:val="00C229C3"/>
    <w:rsid w:val="00C234A5"/>
    <w:rsid w:val="00C343A1"/>
    <w:rsid w:val="00C50F3F"/>
    <w:rsid w:val="00C67EC5"/>
    <w:rsid w:val="00C764ED"/>
    <w:rsid w:val="00C7671B"/>
    <w:rsid w:val="00C91ACE"/>
    <w:rsid w:val="00C96215"/>
    <w:rsid w:val="00CD37B8"/>
    <w:rsid w:val="00CD3B6C"/>
    <w:rsid w:val="00CD710A"/>
    <w:rsid w:val="00CF6BB2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2FF0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475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1913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146</cp:revision>
  <cp:lastPrinted>2011-05-26T22:39:00Z</cp:lastPrinted>
  <dcterms:created xsi:type="dcterms:W3CDTF">2019-02-08T15:27:00Z</dcterms:created>
  <dcterms:modified xsi:type="dcterms:W3CDTF">2022-12-08T21:16:00Z</dcterms:modified>
</cp:coreProperties>
</file>