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B67BF" w:rsidRPr="000B67BF" w:rsidRDefault="000B67BF" w:rsidP="000B67BF">
      <w:pPr>
        <w:rPr>
          <w:sz w:val="32"/>
          <w:szCs w:val="32"/>
        </w:rPr>
      </w:pPr>
      <w:r w:rsidRPr="000B67BF">
        <w:rPr>
          <w:sz w:val="32"/>
          <w:szCs w:val="32"/>
        </w:rPr>
        <w:t>PACIENTE: Leila Cordeiro Cardoso Bastos</w:t>
      </w:r>
    </w:p>
    <w:p w:rsidR="000B67BF" w:rsidRPr="000B67BF" w:rsidRDefault="000B67BF" w:rsidP="000B67BF">
      <w:pPr>
        <w:rPr>
          <w:sz w:val="32"/>
          <w:szCs w:val="32"/>
        </w:rPr>
      </w:pPr>
      <w:r w:rsidRPr="000B67BF">
        <w:rPr>
          <w:sz w:val="32"/>
          <w:szCs w:val="32"/>
        </w:rPr>
        <w:t xml:space="preserve">IDADE: 29 anos SEXO: F                  </w:t>
      </w:r>
    </w:p>
    <w:p w:rsidR="004930C6" w:rsidRDefault="000B67BF" w:rsidP="000B67BF">
      <w:pPr>
        <w:rPr>
          <w:sz w:val="32"/>
          <w:szCs w:val="32"/>
        </w:rPr>
      </w:pPr>
      <w:r w:rsidRPr="000B67BF">
        <w:rPr>
          <w:sz w:val="32"/>
          <w:szCs w:val="32"/>
        </w:rPr>
        <w:t>DATA DO EXAME:8 dez.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6A05" w:rsidRDefault="00006A05">
      <w:r>
        <w:separator/>
      </w:r>
    </w:p>
  </w:endnote>
  <w:endnote w:type="continuationSeparator" w:id="0">
    <w:p w:rsidR="00006A05" w:rsidRDefault="00006A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6A05" w:rsidRDefault="00006A05">
      <w:r>
        <w:separator/>
      </w:r>
    </w:p>
  </w:footnote>
  <w:footnote w:type="continuationSeparator" w:id="0">
    <w:p w:rsidR="00006A05" w:rsidRDefault="00006A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5140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2174</cp:revision>
  <cp:lastPrinted>2022-03-24T14:29:00Z</cp:lastPrinted>
  <dcterms:created xsi:type="dcterms:W3CDTF">2016-03-08T23:18:00Z</dcterms:created>
  <dcterms:modified xsi:type="dcterms:W3CDTF">2022-12-08T20:58:00Z</dcterms:modified>
</cp:coreProperties>
</file>