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95D57" w:rsidRPr="00B95D57">
        <w:rPr>
          <w:sz w:val="22"/>
        </w:rPr>
        <w:t>Leila Cordeiro Cardoso Bastos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95D57">
        <w:rPr>
          <w:sz w:val="22"/>
        </w:rPr>
        <w:t>29</w:t>
      </w:r>
      <w:bookmarkStart w:id="0" w:name="_GoBack"/>
      <w:bookmarkEnd w:id="0"/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84EC2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84EC2">
        <w:rPr>
          <w:sz w:val="22"/>
        </w:rPr>
        <w:t>8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84EC2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7500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7500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84EC2">
        <w:rPr>
          <w:noProof/>
          <w:sz w:val="24"/>
        </w:rPr>
        <w:t>8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BF4" w:rsidRDefault="00C07BF4">
      <w:r>
        <w:separator/>
      </w:r>
    </w:p>
  </w:endnote>
  <w:endnote w:type="continuationSeparator" w:id="0">
    <w:p w:rsidR="00C07BF4" w:rsidRDefault="00C07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07BF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BF4" w:rsidRDefault="00C07BF4">
      <w:r>
        <w:separator/>
      </w:r>
    </w:p>
  </w:footnote>
  <w:footnote w:type="continuationSeparator" w:id="0">
    <w:p w:rsidR="00C07BF4" w:rsidRDefault="00C07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07BF4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53163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4546</cp:revision>
  <cp:lastPrinted>2022-03-24T14:28:00Z</cp:lastPrinted>
  <dcterms:created xsi:type="dcterms:W3CDTF">2016-03-08T22:06:00Z</dcterms:created>
  <dcterms:modified xsi:type="dcterms:W3CDTF">2022-12-08T20:57:00Z</dcterms:modified>
</cp:coreProperties>
</file>