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bookmarkStart w:id="0" w:name="_GoBack"/>
      <w:bookmarkEnd w:id="0"/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661C4" w:rsidRPr="009661C4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>PACIENTE: Isabely Maria Alves de Carvalho</w:t>
      </w:r>
    </w:p>
    <w:p w:rsidR="009661C4" w:rsidRPr="009661C4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 xml:space="preserve">IDADE: 16 anos SEXO: F                  </w:t>
      </w:r>
    </w:p>
    <w:p w:rsidR="004930C6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>DATA DO EXAME:6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16D" w:rsidRDefault="00F9416D">
      <w:r>
        <w:separator/>
      </w:r>
    </w:p>
  </w:endnote>
  <w:endnote w:type="continuationSeparator" w:id="0">
    <w:p w:rsidR="00F9416D" w:rsidRDefault="00F94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16D" w:rsidRDefault="00F9416D">
      <w:r>
        <w:separator/>
      </w:r>
    </w:p>
  </w:footnote>
  <w:footnote w:type="continuationSeparator" w:id="0">
    <w:p w:rsidR="00F9416D" w:rsidRDefault="00F941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1D8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16D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2022-03-24T14:29:00Z</cp:lastPrinted>
  <dcterms:created xsi:type="dcterms:W3CDTF">2022-12-08T17:22:00Z</dcterms:created>
  <dcterms:modified xsi:type="dcterms:W3CDTF">2022-12-08T17:22:00Z</dcterms:modified>
</cp:coreProperties>
</file>