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F779E5" w:rsidRPr="00F779E5">
        <w:rPr>
          <w:sz w:val="22"/>
        </w:rPr>
        <w:t>Isadora das Gracas Alves de Carvalho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F779E5">
        <w:rPr>
          <w:sz w:val="22"/>
        </w:rPr>
        <w:t>13</w:t>
      </w:r>
      <w:r w:rsidR="00544CFE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F779E5">
        <w:rPr>
          <w:sz w:val="22"/>
        </w:rPr>
        <w:t>TDAH</w:t>
      </w:r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E81587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F779E5">
        <w:rPr>
          <w:sz w:val="22"/>
        </w:rPr>
        <w:t>6 dez. 22</w:t>
      </w:r>
      <w:bookmarkStart w:id="0" w:name="_GoBack"/>
      <w:bookmarkEnd w:id="0"/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779E5">
        <w:rPr>
          <w:noProof/>
          <w:sz w:val="24"/>
        </w:rPr>
        <w:t>6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3F1" w:rsidRDefault="009203F1">
      <w:r>
        <w:separator/>
      </w:r>
    </w:p>
  </w:endnote>
  <w:endnote w:type="continuationSeparator" w:id="0">
    <w:p w:rsidR="009203F1" w:rsidRDefault="00920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203F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3F1" w:rsidRDefault="009203F1">
      <w:r>
        <w:separator/>
      </w:r>
    </w:p>
  </w:footnote>
  <w:footnote w:type="continuationSeparator" w:id="0">
    <w:p w:rsidR="009203F1" w:rsidRDefault="009203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281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</cp:revision>
  <cp:lastPrinted>2017-08-09T15:22:00Z</cp:lastPrinted>
  <dcterms:created xsi:type="dcterms:W3CDTF">2018-07-18T22:11:00Z</dcterms:created>
  <dcterms:modified xsi:type="dcterms:W3CDTF">2022-12-06T22:22:00Z</dcterms:modified>
</cp:coreProperties>
</file>