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83BA0" w:rsidRPr="00883BA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>PACIENTE: Isabely Maria Alves de Carvalho</w:t>
      </w:r>
    </w:p>
    <w:p w:rsidR="00883BA0" w:rsidRPr="00883BA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 xml:space="preserve">IDADE: 16 anos SEXO: F                  </w:t>
      </w:r>
    </w:p>
    <w:p w:rsidR="00535D9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>DATA DO EXAME:6 dez.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934" w:rsidRDefault="00987934">
      <w:r>
        <w:separator/>
      </w:r>
    </w:p>
  </w:endnote>
  <w:endnote w:type="continuationSeparator" w:id="0">
    <w:p w:rsidR="00987934" w:rsidRDefault="00987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879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934" w:rsidRDefault="00987934">
      <w:r>
        <w:separator/>
      </w:r>
    </w:p>
  </w:footnote>
  <w:footnote w:type="continuationSeparator" w:id="0">
    <w:p w:rsidR="00987934" w:rsidRDefault="009879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6705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644</cp:revision>
  <cp:lastPrinted>1998-02-03T19:29:00Z</cp:lastPrinted>
  <dcterms:created xsi:type="dcterms:W3CDTF">2017-04-28T17:10:00Z</dcterms:created>
  <dcterms:modified xsi:type="dcterms:W3CDTF">2022-12-06T21:56:00Z</dcterms:modified>
</cp:coreProperties>
</file>