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172E1" w:rsidRPr="00B172E1">
        <w:rPr>
          <w:sz w:val="22"/>
        </w:rPr>
        <w:t>Isabely Maria Alves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172E1">
        <w:rPr>
          <w:sz w:val="22"/>
        </w:rPr>
        <w:t>16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172E1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172E1">
        <w:rPr>
          <w:sz w:val="22"/>
        </w:rPr>
        <w:t>6</w:t>
      </w:r>
      <w:bookmarkStart w:id="0" w:name="_GoBack"/>
      <w:bookmarkEnd w:id="0"/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172E1">
        <w:rPr>
          <w:sz w:val="22"/>
        </w:rPr>
        <w:t>Ritalina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2E1">
        <w:rPr>
          <w:noProof/>
          <w:sz w:val="24"/>
        </w:rPr>
        <w:t>6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328" w:rsidRDefault="00EE2328">
      <w:r>
        <w:separator/>
      </w:r>
    </w:p>
  </w:endnote>
  <w:endnote w:type="continuationSeparator" w:id="0">
    <w:p w:rsidR="00EE2328" w:rsidRDefault="00EE2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E232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328" w:rsidRDefault="00EE2328">
      <w:r>
        <w:separator/>
      </w:r>
    </w:p>
  </w:footnote>
  <w:footnote w:type="continuationSeparator" w:id="0">
    <w:p w:rsidR="00EE2328" w:rsidRDefault="00EE23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4544</cp:revision>
  <cp:lastPrinted>2022-03-24T14:28:00Z</cp:lastPrinted>
  <dcterms:created xsi:type="dcterms:W3CDTF">2016-03-08T22:06:00Z</dcterms:created>
  <dcterms:modified xsi:type="dcterms:W3CDTF">2022-12-06T21:55:00Z</dcterms:modified>
</cp:coreProperties>
</file>