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460F3" w:rsidRPr="00F460F3">
        <w:rPr>
          <w:sz w:val="22"/>
        </w:rPr>
        <w:t>Morgana Caroso Amazonas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460F3">
        <w:rPr>
          <w:sz w:val="22"/>
        </w:rPr>
        <w:t>41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460F3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460F3">
        <w:rPr>
          <w:sz w:val="22"/>
        </w:rPr>
        <w:t>2</w:t>
      </w:r>
      <w:bookmarkStart w:id="0" w:name="_GoBack"/>
      <w:bookmarkEnd w:id="0"/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0624B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0624B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60F3">
        <w:rPr>
          <w:noProof/>
          <w:sz w:val="24"/>
        </w:rPr>
        <w:t>2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3F7" w:rsidRDefault="009673F7">
      <w:r>
        <w:separator/>
      </w:r>
    </w:p>
  </w:endnote>
  <w:endnote w:type="continuationSeparator" w:id="0">
    <w:p w:rsidR="009673F7" w:rsidRDefault="0096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673F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3F7" w:rsidRDefault="009673F7">
      <w:r>
        <w:separator/>
      </w:r>
    </w:p>
  </w:footnote>
  <w:footnote w:type="continuationSeparator" w:id="0">
    <w:p w:rsidR="009673F7" w:rsidRDefault="009673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53116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4541</cp:revision>
  <cp:lastPrinted>2022-03-24T14:28:00Z</cp:lastPrinted>
  <dcterms:created xsi:type="dcterms:W3CDTF">2016-03-08T22:06:00Z</dcterms:created>
  <dcterms:modified xsi:type="dcterms:W3CDTF">2022-12-02T12:07:00Z</dcterms:modified>
</cp:coreProperties>
</file>