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028E8" w:rsidRPr="00A028E8">
        <w:rPr>
          <w:sz w:val="22"/>
        </w:rPr>
        <w:t>Nicolas da Silva Ferreira Sales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028E8">
        <w:rPr>
          <w:sz w:val="22"/>
        </w:rPr>
        <w:t>15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0624B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028E8">
        <w:rPr>
          <w:sz w:val="22"/>
        </w:rPr>
        <w:t>1 dez. 22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624B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624B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28E8">
        <w:rPr>
          <w:noProof/>
          <w:sz w:val="24"/>
        </w:rPr>
        <w:t>1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327" w:rsidRDefault="00F77327">
      <w:r>
        <w:separator/>
      </w:r>
    </w:p>
  </w:endnote>
  <w:endnote w:type="continuationSeparator" w:id="0">
    <w:p w:rsidR="00F77327" w:rsidRDefault="00F77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732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327" w:rsidRDefault="00F77327">
      <w:r>
        <w:separator/>
      </w:r>
    </w:p>
  </w:footnote>
  <w:footnote w:type="continuationSeparator" w:id="0">
    <w:p w:rsidR="00F77327" w:rsidRDefault="00F77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53115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4540</cp:revision>
  <cp:lastPrinted>2022-03-24T14:28:00Z</cp:lastPrinted>
  <dcterms:created xsi:type="dcterms:W3CDTF">2016-03-08T22:06:00Z</dcterms:created>
  <dcterms:modified xsi:type="dcterms:W3CDTF">2022-12-01T16:38:00Z</dcterms:modified>
</cp:coreProperties>
</file>